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05ECE" w14:textId="23682934" w:rsidR="00F635E4" w:rsidRDefault="003E248F" w:rsidP="000016C8">
      <w:pP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05A75059" wp14:editId="31E23CCD">
            <wp:simplePos x="0" y="0"/>
            <wp:positionH relativeFrom="page">
              <wp:align>right</wp:align>
            </wp:positionH>
            <wp:positionV relativeFrom="page">
              <wp:align>top</wp:align>
            </wp:positionV>
            <wp:extent cx="7757540" cy="1004475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7540" cy="10044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22B9D144" wp14:editId="3F229535">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3B3538"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p>
    <w:p w14:paraId="509DB01E" w14:textId="77777777" w:rsidR="000016C8" w:rsidRPr="001B37DC" w:rsidRDefault="000016C8" w:rsidP="000016C8">
      <w:pPr>
        <w:spacing w:line="247" w:lineRule="auto"/>
        <w:rPr>
          <w:rFonts w:eastAsia="Times New Roman"/>
          <w:kern w:val="0"/>
          <w:sz w:val="21"/>
          <w:szCs w:val="21"/>
        </w:rPr>
      </w:pPr>
      <w:r w:rsidRPr="001B37DC">
        <w:br w:type="page"/>
      </w:r>
    </w:p>
    <w:p w14:paraId="4C7A3F85" w14:textId="77777777" w:rsidR="000016C8" w:rsidRPr="000016C8" w:rsidRDefault="000016C8" w:rsidP="000016C8">
      <w:pPr>
        <w:spacing w:line="247" w:lineRule="auto"/>
        <w:jc w:val="center"/>
        <w:outlineLvl w:val="0"/>
        <w:rPr>
          <w:rFonts w:eastAsia="Times New Roman"/>
          <w:b/>
          <w:bCs/>
          <w:kern w:val="36"/>
          <w:sz w:val="32"/>
          <w:szCs w:val="32"/>
        </w:rPr>
      </w:pPr>
      <w:r w:rsidRPr="000016C8">
        <w:rPr>
          <w:rFonts w:eastAsia="Times New Roman"/>
          <w:b/>
          <w:bCs/>
          <w:kern w:val="36"/>
          <w:sz w:val="32"/>
          <w:szCs w:val="32"/>
        </w:rPr>
        <w:lastRenderedPageBreak/>
        <w:t>1 Timothy 1 Teaching Points and Bible Study Questions</w:t>
      </w:r>
    </w:p>
    <w:p w14:paraId="08E3BC3E" w14:textId="28ABE5CF" w:rsidR="000016C8" w:rsidRPr="00F6333B" w:rsidRDefault="000016C8" w:rsidP="000016C8">
      <w:pPr>
        <w:spacing w:line="247" w:lineRule="auto"/>
        <w:rPr>
          <w:rFonts w:eastAsia="Times New Roman"/>
          <w:kern w:val="0"/>
          <w:sz w:val="21"/>
          <w:szCs w:val="21"/>
        </w:rPr>
      </w:pPr>
      <w:r w:rsidRPr="00F6333B">
        <w:rPr>
          <w:rFonts w:eastAsia="Times New Roman"/>
          <w:b/>
          <w:bCs/>
          <w:kern w:val="0"/>
          <w:sz w:val="21"/>
          <w:szCs w:val="21"/>
        </w:rPr>
        <w:t>Embrace Sound Doctrine</w:t>
      </w:r>
    </w:p>
    <w:p w14:paraId="23B951B8"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In 1 Timothy 1:3, Paul urges Timothy to "command certain men not to teach false doctrines." This highlights the importance of adhering to sound teaching. In our daily lives, we can apply this by ensuring that our beliefs and actions align with the truth of Scripture. By doing so, we build a solid foundation for our faith and avoid being swayed by misleading ideas.</w:t>
      </w:r>
    </w:p>
    <w:p w14:paraId="1780C65B"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you ensure your beliefs align with sound doctrine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sound doctrine is crucial for personal and community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being swayed by false teachings? </w:t>
      </w:r>
    </w:p>
    <w:p w14:paraId="4246419D" w14:textId="77777777" w:rsidR="000016C8" w:rsidRPr="00F6333B" w:rsidRDefault="000016C8" w:rsidP="000016C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Love as the Goal</w:t>
      </w:r>
    </w:p>
    <w:p w14:paraId="1C4FF27D"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Paul emphasizes in 1 Timothy 1:5 that "the goal of our instruction is love from a pure heart, a clear conscience, and a sincere faith." Love should be the driving force behind all our actions. Whether interacting with family, friends, or strangers, let love guide your words and deeds, reflecting the love of Christ in every situation.</w:t>
      </w:r>
    </w:p>
    <w:p w14:paraId="42165FB4"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you ensure love is the primary goal in your daily interactions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love is emphasized as the ultimate aim in spiritual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pure heart and sincere faith in love? </w:t>
      </w:r>
    </w:p>
    <w:p w14:paraId="2E4B6AE0" w14:textId="77777777" w:rsidR="000016C8" w:rsidRDefault="000016C8" w:rsidP="000016C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AF02CCA" w14:textId="77777777" w:rsidR="000016C8" w:rsidRDefault="000016C8">
      <w:pPr>
        <w:spacing w:after="0" w:line="240" w:lineRule="auto"/>
        <w:rPr>
          <w:rFonts w:eastAsia="Times New Roman"/>
          <w:b/>
          <w:bCs/>
          <w:kern w:val="0"/>
          <w:sz w:val="21"/>
          <w:szCs w:val="21"/>
        </w:rPr>
      </w:pPr>
      <w:r>
        <w:rPr>
          <w:rFonts w:eastAsia="Times New Roman"/>
          <w:b/>
          <w:bCs/>
          <w:kern w:val="0"/>
          <w:sz w:val="21"/>
          <w:szCs w:val="21"/>
        </w:rPr>
        <w:br w:type="page"/>
      </w:r>
    </w:p>
    <w:p w14:paraId="0DDACF44" w14:textId="77777777" w:rsidR="000016C8" w:rsidRDefault="000016C8" w:rsidP="000016C8">
      <w:pPr>
        <w:spacing w:line="247" w:lineRule="auto"/>
        <w:rPr>
          <w:rFonts w:eastAsia="Times New Roman"/>
          <w:b/>
          <w:bCs/>
          <w:kern w:val="0"/>
          <w:sz w:val="21"/>
          <w:szCs w:val="21"/>
        </w:rPr>
      </w:pPr>
    </w:p>
    <w:p w14:paraId="6F62625E" w14:textId="6AF32B8E" w:rsidR="000016C8" w:rsidRPr="00F6333B" w:rsidRDefault="000016C8" w:rsidP="000016C8">
      <w:pPr>
        <w:spacing w:line="247" w:lineRule="auto"/>
        <w:rPr>
          <w:rFonts w:eastAsia="Times New Roman"/>
          <w:kern w:val="0"/>
          <w:sz w:val="21"/>
          <w:szCs w:val="21"/>
        </w:rPr>
      </w:pPr>
      <w:r w:rsidRPr="00F6333B">
        <w:rPr>
          <w:rFonts w:eastAsia="Times New Roman"/>
          <w:b/>
          <w:bCs/>
          <w:kern w:val="0"/>
          <w:sz w:val="21"/>
          <w:szCs w:val="21"/>
        </w:rPr>
        <w:t>Avoid Fruitless Discussions</w:t>
      </w:r>
    </w:p>
    <w:p w14:paraId="2C649228"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In 1 Timothy 1:6, Paul warns against "meaningless talk." It's easy to get caught up in debates that lead nowhere. Instead, focus on conversations that build up and encourage others. By steering clear of fruitless discussions, you can invest your time in meaningful interactions that glorify God and edify those around you.</w:t>
      </w:r>
    </w:p>
    <w:p w14:paraId="2947D27D"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you identify and avoid fruitless discussions in your daily conversations?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fruitless discussions can be detrimental to personal growth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focus on meaningful and productive conversations? </w:t>
      </w:r>
    </w:p>
    <w:p w14:paraId="4362C39A" w14:textId="77777777" w:rsidR="000016C8" w:rsidRPr="00F6333B" w:rsidRDefault="000016C8" w:rsidP="000016C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Understand the Law's Purpose</w:t>
      </w:r>
    </w:p>
    <w:p w14:paraId="3EF6BBA5"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Paul explains in 1 Timothy 1:8 that "the law is good if one uses it properly." The law serves to reveal our need for a Savior and guide us in righteous living. Recognize its role in pointing us to Christ and helping us live in a way that honors God, rather than using it as a tool for judgment or legalism.</w:t>
      </w:r>
    </w:p>
    <w:p w14:paraId="1A897479"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understanding the law's purpose guide your daily decision-making and moral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law is essential for maintaining order and justice in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the intended purpose of the law? </w:t>
      </w:r>
    </w:p>
    <w:p w14:paraId="3371E1AE" w14:textId="77777777" w:rsidR="000016C8" w:rsidRDefault="000016C8" w:rsidP="000016C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32A25F4" w14:textId="77777777" w:rsidR="000016C8" w:rsidRDefault="000016C8">
      <w:pPr>
        <w:spacing w:after="0" w:line="240" w:lineRule="auto"/>
        <w:rPr>
          <w:rFonts w:eastAsia="Times New Roman"/>
          <w:b/>
          <w:bCs/>
          <w:kern w:val="0"/>
          <w:sz w:val="21"/>
          <w:szCs w:val="21"/>
        </w:rPr>
      </w:pPr>
      <w:r>
        <w:rPr>
          <w:rFonts w:eastAsia="Times New Roman"/>
          <w:b/>
          <w:bCs/>
          <w:kern w:val="0"/>
          <w:sz w:val="21"/>
          <w:szCs w:val="21"/>
        </w:rPr>
        <w:br w:type="page"/>
      </w:r>
    </w:p>
    <w:p w14:paraId="119C4462" w14:textId="77777777" w:rsidR="000016C8" w:rsidRDefault="000016C8" w:rsidP="000016C8">
      <w:pPr>
        <w:spacing w:line="247" w:lineRule="auto"/>
        <w:rPr>
          <w:rFonts w:eastAsia="Times New Roman"/>
          <w:b/>
          <w:bCs/>
          <w:kern w:val="0"/>
          <w:sz w:val="21"/>
          <w:szCs w:val="21"/>
        </w:rPr>
      </w:pPr>
    </w:p>
    <w:p w14:paraId="2645FD08" w14:textId="52FEBCC2" w:rsidR="000016C8" w:rsidRPr="00F6333B" w:rsidRDefault="000016C8" w:rsidP="000016C8">
      <w:pPr>
        <w:spacing w:line="247" w:lineRule="auto"/>
        <w:rPr>
          <w:rFonts w:eastAsia="Times New Roman"/>
          <w:kern w:val="0"/>
          <w:sz w:val="21"/>
          <w:szCs w:val="21"/>
        </w:rPr>
      </w:pPr>
      <w:r w:rsidRPr="00F6333B">
        <w:rPr>
          <w:rFonts w:eastAsia="Times New Roman"/>
          <w:b/>
          <w:bCs/>
          <w:kern w:val="0"/>
          <w:sz w:val="21"/>
          <w:szCs w:val="21"/>
        </w:rPr>
        <w:t>Recognize God's Grace</w:t>
      </w:r>
    </w:p>
    <w:p w14:paraId="6608E2C9"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In 1 Timothy 1:14, Paul shares how "the grace of our Lord overflowed to me, along with the faith and love that are in Christ Jesus." God's grace is abundant and transformative. Embrace this grace in your life, allowing it to shape your actions and attitudes, and extend it to others as a testament to God's love.</w:t>
      </w:r>
    </w:p>
    <w:p w14:paraId="514E524F" w14:textId="77777777" w:rsidR="000016C8" w:rsidRDefault="000016C8" w:rsidP="000016C8">
      <w:pPr>
        <w:spacing w:line="247" w:lineRule="auto"/>
      </w:pPr>
      <w:r w:rsidRPr="00F6333B">
        <w:rPr>
          <w:rFonts w:eastAsia="Times New Roman"/>
          <w:kern w:val="0"/>
          <w:sz w:val="21"/>
          <w:szCs w:val="21"/>
        </w:rPr>
        <w:t>1. How can you recognize and embrace God's grace in your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grace is essential for personal growth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extend God's grace to others in your community or workplace?</w:t>
      </w:r>
    </w:p>
    <w:p w14:paraId="2935DC81" w14:textId="03FB0DD5" w:rsidR="000016C8" w:rsidRPr="00F6333B" w:rsidRDefault="000016C8" w:rsidP="000016C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Christ Came to Save Sinners</w:t>
      </w:r>
    </w:p>
    <w:p w14:paraId="1258FD09"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Paul declares in 1 Timothy 1:15, "Christ Jesus came into the world to save sinners." This is the heart of the Gospel message. Remember that no one is beyond the reach of God's saving grace. Share this truth with others, offering hope and redemption through the message of Christ's sacrifice and resurrection.</w:t>
      </w:r>
    </w:p>
    <w:p w14:paraId="7AEFF046"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recognizing yourself as a sinner change your approach to others in need of grace?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his past to highlight Christ's mercy and patience?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Christ's purpose in saving sinners? </w:t>
      </w:r>
    </w:p>
    <w:p w14:paraId="763E9AE9" w14:textId="77777777" w:rsidR="000016C8" w:rsidRDefault="000016C8" w:rsidP="000016C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D04E457" w14:textId="77777777" w:rsidR="000016C8" w:rsidRDefault="000016C8">
      <w:pPr>
        <w:spacing w:after="0" w:line="240" w:lineRule="auto"/>
        <w:rPr>
          <w:rFonts w:eastAsia="Times New Roman"/>
          <w:b/>
          <w:bCs/>
          <w:kern w:val="0"/>
          <w:sz w:val="21"/>
          <w:szCs w:val="21"/>
        </w:rPr>
      </w:pPr>
      <w:r>
        <w:rPr>
          <w:rFonts w:eastAsia="Times New Roman"/>
          <w:b/>
          <w:bCs/>
          <w:kern w:val="0"/>
          <w:sz w:val="21"/>
          <w:szCs w:val="21"/>
        </w:rPr>
        <w:br w:type="page"/>
      </w:r>
    </w:p>
    <w:p w14:paraId="352FD4FC" w14:textId="77777777" w:rsidR="000016C8" w:rsidRDefault="000016C8" w:rsidP="000016C8">
      <w:pPr>
        <w:spacing w:line="247" w:lineRule="auto"/>
        <w:rPr>
          <w:rFonts w:eastAsia="Times New Roman"/>
          <w:b/>
          <w:bCs/>
          <w:kern w:val="0"/>
          <w:sz w:val="21"/>
          <w:szCs w:val="21"/>
        </w:rPr>
      </w:pPr>
    </w:p>
    <w:p w14:paraId="61E19B7F" w14:textId="0FB8876B" w:rsidR="000016C8" w:rsidRPr="00F6333B" w:rsidRDefault="000016C8" w:rsidP="000016C8">
      <w:pPr>
        <w:spacing w:line="247" w:lineRule="auto"/>
        <w:rPr>
          <w:rFonts w:eastAsia="Times New Roman"/>
          <w:kern w:val="0"/>
          <w:sz w:val="21"/>
          <w:szCs w:val="21"/>
        </w:rPr>
      </w:pPr>
      <w:r w:rsidRPr="00F6333B">
        <w:rPr>
          <w:rFonts w:eastAsia="Times New Roman"/>
          <w:b/>
          <w:bCs/>
          <w:kern w:val="0"/>
          <w:sz w:val="21"/>
          <w:szCs w:val="21"/>
        </w:rPr>
        <w:t>Be an Example of God's Patience</w:t>
      </w:r>
    </w:p>
    <w:p w14:paraId="271750E6"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Paul describes himself as an example of God's patience in 1 Timothy 1:16. Our lives can also serve as testimonies of God's enduring patience and mercy. By living in a way that reflects God's character, we can inspire others to seek Him and experience His transformative power.</w:t>
      </w:r>
    </w:p>
    <w:p w14:paraId="44874166"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you demonstrate God's patience in challenging situations with others this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showing patience can be a powerful example of God's love?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patience in your daily interactions? </w:t>
      </w:r>
    </w:p>
    <w:p w14:paraId="13E4C897" w14:textId="77777777" w:rsidR="000016C8" w:rsidRPr="00F6333B" w:rsidRDefault="000016C8" w:rsidP="000016C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Fight the Good Fight</w:t>
      </w:r>
    </w:p>
    <w:p w14:paraId="4AEFF6DC"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In 1 Timothy 1:18, Paul encourages Timothy to "fight the good fight." Life is full of challenges, but we are called to persevere in faith. Equip yourself with Scripture, prayer, and fellowship with other believers to stand firm against trials and temptations, knowing that God is with you every step of the way.</w:t>
      </w:r>
    </w:p>
    <w:p w14:paraId="72DE43FD"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you apply "fighting the good fight" in your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persevering in your faith despite difficulties?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a clear conscience matter in your spiritual journey? </w:t>
      </w:r>
    </w:p>
    <w:p w14:paraId="3CFB0EDB" w14:textId="77777777" w:rsidR="000016C8" w:rsidRDefault="000016C8" w:rsidP="000016C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B83FA83" w14:textId="77777777" w:rsidR="000016C8" w:rsidRDefault="000016C8">
      <w:pPr>
        <w:spacing w:after="0" w:line="240" w:lineRule="auto"/>
        <w:rPr>
          <w:rFonts w:eastAsia="Times New Roman"/>
          <w:b/>
          <w:bCs/>
          <w:kern w:val="0"/>
          <w:sz w:val="21"/>
          <w:szCs w:val="21"/>
        </w:rPr>
      </w:pPr>
      <w:r>
        <w:rPr>
          <w:rFonts w:eastAsia="Times New Roman"/>
          <w:b/>
          <w:bCs/>
          <w:kern w:val="0"/>
          <w:sz w:val="21"/>
          <w:szCs w:val="21"/>
        </w:rPr>
        <w:br w:type="page"/>
      </w:r>
    </w:p>
    <w:p w14:paraId="2D736C0D" w14:textId="77777777" w:rsidR="000016C8" w:rsidRDefault="000016C8" w:rsidP="000016C8">
      <w:pPr>
        <w:spacing w:line="247" w:lineRule="auto"/>
        <w:rPr>
          <w:rFonts w:eastAsia="Times New Roman"/>
          <w:b/>
          <w:bCs/>
          <w:kern w:val="0"/>
          <w:sz w:val="21"/>
          <w:szCs w:val="21"/>
        </w:rPr>
      </w:pPr>
    </w:p>
    <w:p w14:paraId="53E33A98" w14:textId="412E6F5F" w:rsidR="000016C8" w:rsidRPr="00F6333B" w:rsidRDefault="000016C8" w:rsidP="000016C8">
      <w:pPr>
        <w:spacing w:line="247" w:lineRule="auto"/>
        <w:rPr>
          <w:rFonts w:eastAsia="Times New Roman"/>
          <w:kern w:val="0"/>
          <w:sz w:val="21"/>
          <w:szCs w:val="21"/>
        </w:rPr>
      </w:pPr>
      <w:r w:rsidRPr="00F6333B">
        <w:rPr>
          <w:rFonts w:eastAsia="Times New Roman"/>
          <w:b/>
          <w:bCs/>
          <w:kern w:val="0"/>
          <w:sz w:val="21"/>
          <w:szCs w:val="21"/>
        </w:rPr>
        <w:t>Hold on to Faith and a Good Conscience</w:t>
      </w:r>
    </w:p>
    <w:p w14:paraId="4F4BB275"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Paul advises in 1 Timothy 1:19 to "hold on to faith and a good conscience." Maintaining a clear conscience before God and others is crucial for a vibrant faith. Regularly examine your heart and actions, seeking forgiveness and guidance to stay aligned with God's will.</w:t>
      </w:r>
    </w:p>
    <w:p w14:paraId="260A1928"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you actively maintain a good conscience in your daily interactions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holding onto faith is crucial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and conscience regularly? </w:t>
      </w:r>
    </w:p>
    <w:p w14:paraId="6C73E786" w14:textId="77777777" w:rsidR="000016C8" w:rsidRPr="00F6333B" w:rsidRDefault="000016C8" w:rsidP="000016C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Avoid Shipwrecking Your Faith</w:t>
      </w:r>
    </w:p>
    <w:p w14:paraId="3585F146"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Paul warns of those who have "shipwrecked their faith" in 1 Timothy 1:19. To prevent this, stay anchored in God's Word and remain connected to a community of believers. By nurturing your relationship with God and others, you can navigate life's storms with confidence and assurance in your faith.</w:t>
      </w:r>
    </w:p>
    <w:p w14:paraId="6E85CBFD" w14:textId="77777777" w:rsidR="000016C8" w:rsidRPr="001B37DC" w:rsidRDefault="000016C8" w:rsidP="000016C8">
      <w:pPr>
        <w:spacing w:line="247" w:lineRule="auto"/>
        <w:rPr>
          <w:rFonts w:eastAsia="Times New Roman"/>
          <w:kern w:val="0"/>
          <w:sz w:val="21"/>
          <w:szCs w:val="21"/>
        </w:rPr>
      </w:pPr>
      <w:r w:rsidRPr="00F6333B">
        <w:rPr>
          <w:rFonts w:eastAsia="Times New Roman"/>
          <w:kern w:val="0"/>
          <w:sz w:val="21"/>
          <w:szCs w:val="21"/>
        </w:rPr>
        <w:t>1. How can you identify and avoid influences that might lead to shipwrecking your faith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a clear conscience is crucial for preserving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strengthen your faith amidst challenges and doubts?</w:t>
      </w:r>
      <w:r w:rsidRPr="001B37DC">
        <w:br w:type="page"/>
      </w:r>
    </w:p>
    <w:p w14:paraId="1DEFA6A4" w14:textId="77777777" w:rsidR="000016C8" w:rsidRPr="000016C8" w:rsidRDefault="000016C8" w:rsidP="000016C8">
      <w:pPr>
        <w:spacing w:line="247" w:lineRule="auto"/>
        <w:jc w:val="center"/>
        <w:outlineLvl w:val="0"/>
        <w:rPr>
          <w:rFonts w:eastAsia="Times New Roman"/>
          <w:b/>
          <w:bCs/>
          <w:kern w:val="36"/>
          <w:sz w:val="32"/>
          <w:szCs w:val="32"/>
        </w:rPr>
      </w:pPr>
      <w:r w:rsidRPr="000016C8">
        <w:rPr>
          <w:rFonts w:eastAsia="Times New Roman"/>
          <w:b/>
          <w:bCs/>
          <w:kern w:val="36"/>
          <w:sz w:val="32"/>
          <w:szCs w:val="32"/>
        </w:rPr>
        <w:t>1 Timothy 2 Teaching Points and Bible Study Questions</w:t>
      </w:r>
    </w:p>
    <w:p w14:paraId="0DD8B3A1" w14:textId="0C4768D6" w:rsidR="000016C8" w:rsidRPr="00F6333B" w:rsidRDefault="000016C8" w:rsidP="000016C8">
      <w:pPr>
        <w:spacing w:line="247" w:lineRule="auto"/>
        <w:rPr>
          <w:rFonts w:eastAsia="Times New Roman"/>
          <w:kern w:val="0"/>
          <w:sz w:val="21"/>
          <w:szCs w:val="21"/>
        </w:rPr>
      </w:pPr>
      <w:r w:rsidRPr="00F6333B">
        <w:rPr>
          <w:rFonts w:eastAsia="Times New Roman"/>
          <w:b/>
          <w:bCs/>
          <w:kern w:val="0"/>
          <w:sz w:val="21"/>
          <w:szCs w:val="21"/>
        </w:rPr>
        <w:t>The Power of Prayer</w:t>
      </w:r>
    </w:p>
    <w:p w14:paraId="4D6FD6FE"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In 1 Timothy 2:1, Paul urges us to make "petitions, prayers, intercessions, and thanksgiving be made for everyone." Prayer is a powerful tool that connects us directly to God, allowing us to intercede for others and express gratitude. It’s a reminder that our communication with God should be constant and inclusive, covering all aspects of life and all people.</w:t>
      </w:r>
    </w:p>
    <w:p w14:paraId="5697AE41"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you incorporate prayer into your daily routine to enhance your spiritual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prayer is emphasized as a tool for peace and understanding in 1 Timothy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prayers align with the needs of your community? </w:t>
      </w:r>
    </w:p>
    <w:p w14:paraId="1404E79B" w14:textId="77777777" w:rsidR="000016C8" w:rsidRPr="00F6333B" w:rsidRDefault="000016C8" w:rsidP="000016C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Praying for Leaders</w:t>
      </w:r>
    </w:p>
    <w:p w14:paraId="1B35DFAE"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Paul emphasizes the importance of praying for "kings and all those in authority" (1 Timothy 2:2). This is a call to lift up our leaders in prayer, seeking God's guidance and wisdom for them. By doing so, we contribute to a peaceful and godly society, which benefits everyone.</w:t>
      </w:r>
    </w:p>
    <w:p w14:paraId="7CD2DCCA"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you incorporate praying for leaders into your daily routine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praying for leaders is emphasized in 1 Timothy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do you hope to see by praying for leaders regularly? </w:t>
      </w:r>
    </w:p>
    <w:p w14:paraId="1366DAE8" w14:textId="77777777" w:rsidR="000D0117" w:rsidRDefault="000016C8" w:rsidP="000016C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BC04B4D" w14:textId="77777777" w:rsidR="000D0117" w:rsidRDefault="000D0117">
      <w:pPr>
        <w:spacing w:after="0" w:line="240" w:lineRule="auto"/>
        <w:rPr>
          <w:rFonts w:eastAsia="Times New Roman"/>
          <w:b/>
          <w:bCs/>
          <w:kern w:val="0"/>
          <w:sz w:val="21"/>
          <w:szCs w:val="21"/>
        </w:rPr>
      </w:pPr>
      <w:r>
        <w:rPr>
          <w:rFonts w:eastAsia="Times New Roman"/>
          <w:b/>
          <w:bCs/>
          <w:kern w:val="0"/>
          <w:sz w:val="21"/>
          <w:szCs w:val="21"/>
        </w:rPr>
        <w:br w:type="page"/>
      </w:r>
    </w:p>
    <w:p w14:paraId="0A6F7C14" w14:textId="77777777" w:rsidR="000D0117" w:rsidRDefault="000D0117" w:rsidP="000016C8">
      <w:pPr>
        <w:spacing w:line="247" w:lineRule="auto"/>
        <w:rPr>
          <w:rFonts w:eastAsia="Times New Roman"/>
          <w:b/>
          <w:bCs/>
          <w:kern w:val="0"/>
          <w:sz w:val="21"/>
          <w:szCs w:val="21"/>
        </w:rPr>
      </w:pPr>
    </w:p>
    <w:p w14:paraId="406D35A2" w14:textId="7B15B28B" w:rsidR="000016C8" w:rsidRPr="00F6333B" w:rsidRDefault="000016C8" w:rsidP="000016C8">
      <w:pPr>
        <w:spacing w:line="247" w:lineRule="auto"/>
        <w:rPr>
          <w:rFonts w:eastAsia="Times New Roman"/>
          <w:kern w:val="0"/>
          <w:sz w:val="21"/>
          <w:szCs w:val="21"/>
        </w:rPr>
      </w:pPr>
      <w:r w:rsidRPr="00F6333B">
        <w:rPr>
          <w:rFonts w:eastAsia="Times New Roman"/>
          <w:b/>
          <w:bCs/>
          <w:kern w:val="0"/>
          <w:sz w:val="21"/>
          <w:szCs w:val="21"/>
        </w:rPr>
        <w:t>Living a Peaceful Life</w:t>
      </w:r>
    </w:p>
    <w:p w14:paraId="38AF5242"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The goal of our prayers, as stated in 1 Timothy 2:2, is "that we may lead tranquil and quiet lives in all godliness and dignity." This verse highlights the value of living peacefully and with integrity, reflecting the character of Christ in our daily interactions.</w:t>
      </w:r>
    </w:p>
    <w:p w14:paraId="38F36F9D"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prayer and thanksgiving contribute to living a peaceful life in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living peacefully is emphasized as important for a godly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promote peace in your community? </w:t>
      </w:r>
    </w:p>
    <w:p w14:paraId="6E0DB85E" w14:textId="77777777" w:rsidR="000016C8" w:rsidRPr="00F6333B" w:rsidRDefault="000016C8" w:rsidP="000016C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Desires All to Be Saved</w:t>
      </w:r>
    </w:p>
    <w:p w14:paraId="1F66E24A"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Timothy 2:4 reveals God's heart: "who wants all men to be saved and to come to a knowledge of the truth." This underscores the universal scope of God's love and the importance of sharing the Gospel with everyone, knowing that salvation is available to all.</w:t>
      </w:r>
    </w:p>
    <w:p w14:paraId="4903F957"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you actively participate in God's desire for all to be saved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prayer is emphasized as a tool for salvation in 1 Timothy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share the message of salvation with others? </w:t>
      </w:r>
    </w:p>
    <w:p w14:paraId="4AD5B43E" w14:textId="77777777" w:rsidR="000D0117" w:rsidRDefault="000016C8" w:rsidP="000016C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13D11AA" w14:textId="77777777" w:rsidR="000D0117" w:rsidRDefault="000D0117">
      <w:pPr>
        <w:spacing w:after="0" w:line="240" w:lineRule="auto"/>
        <w:rPr>
          <w:rFonts w:eastAsia="Times New Roman"/>
          <w:b/>
          <w:bCs/>
          <w:kern w:val="0"/>
          <w:sz w:val="21"/>
          <w:szCs w:val="21"/>
        </w:rPr>
      </w:pPr>
      <w:r>
        <w:rPr>
          <w:rFonts w:eastAsia="Times New Roman"/>
          <w:b/>
          <w:bCs/>
          <w:kern w:val="0"/>
          <w:sz w:val="21"/>
          <w:szCs w:val="21"/>
        </w:rPr>
        <w:br w:type="page"/>
      </w:r>
    </w:p>
    <w:p w14:paraId="716932B9" w14:textId="77777777" w:rsidR="000D0117" w:rsidRDefault="000D0117" w:rsidP="000016C8">
      <w:pPr>
        <w:spacing w:line="247" w:lineRule="auto"/>
        <w:rPr>
          <w:rFonts w:eastAsia="Times New Roman"/>
          <w:b/>
          <w:bCs/>
          <w:kern w:val="0"/>
          <w:sz w:val="21"/>
          <w:szCs w:val="21"/>
        </w:rPr>
      </w:pPr>
    </w:p>
    <w:p w14:paraId="38814AE2" w14:textId="6EDB62C6" w:rsidR="000016C8" w:rsidRPr="00F6333B" w:rsidRDefault="000016C8" w:rsidP="000016C8">
      <w:pPr>
        <w:spacing w:line="247" w:lineRule="auto"/>
        <w:rPr>
          <w:rFonts w:eastAsia="Times New Roman"/>
          <w:kern w:val="0"/>
          <w:sz w:val="21"/>
          <w:szCs w:val="21"/>
        </w:rPr>
      </w:pPr>
      <w:r w:rsidRPr="00F6333B">
        <w:rPr>
          <w:rFonts w:eastAsia="Times New Roman"/>
          <w:b/>
          <w:bCs/>
          <w:kern w:val="0"/>
          <w:sz w:val="21"/>
          <w:szCs w:val="21"/>
        </w:rPr>
        <w:t>One Mediator, Jesus Christ</w:t>
      </w:r>
    </w:p>
    <w:p w14:paraId="5322967E"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In 1 Timothy 2:5, we are reminded that "there is one God and one mediator between God and men, the man Christ Jesus." This truth is central to our faith, affirming that Jesus is the sole bridge to God, offering us direct access to the Father through His sacrifice.</w:t>
      </w:r>
    </w:p>
    <w:p w14:paraId="514DA3A5" w14:textId="77777777" w:rsidR="000D0117" w:rsidRDefault="000016C8" w:rsidP="000016C8">
      <w:pPr>
        <w:spacing w:line="247" w:lineRule="auto"/>
      </w:pPr>
      <w:r w:rsidRPr="00F6333B">
        <w:rPr>
          <w:rFonts w:eastAsia="Times New Roman"/>
          <w:kern w:val="0"/>
          <w:sz w:val="21"/>
          <w:szCs w:val="21"/>
        </w:rPr>
        <w:t>1. How can recognizing Jesus as the sole mediator influence your daily prayer life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one mediator affects your understanding of God's accessibility and grace?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rely more on Jesus as your mediator in challenging situations?</w:t>
      </w:r>
    </w:p>
    <w:p w14:paraId="66CE5120" w14:textId="5BD9E5B1" w:rsidR="000016C8" w:rsidRPr="00F6333B" w:rsidRDefault="000016C8" w:rsidP="000016C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Ransom for All</w:t>
      </w:r>
    </w:p>
    <w:p w14:paraId="140B1C0F"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Jesus "gave Himself as a ransom for all" (1 Timothy 2:6). This profound truth highlights the sacrificial love of Christ, who paid the ultimate price for our sins. It’s a call to live in gratitude and to share this message of redemption with others.</w:t>
      </w:r>
    </w:p>
    <w:p w14:paraId="0940205A"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you apply the concept of "ransom for all"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"ransom for all" impacts your perspective on forgiveness and grace?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embody the message of "ransom for all" in your community? </w:t>
      </w:r>
    </w:p>
    <w:p w14:paraId="53AF4122" w14:textId="77777777" w:rsidR="000D0117" w:rsidRDefault="000016C8" w:rsidP="000016C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1BD153B" w14:textId="77777777" w:rsidR="000D0117" w:rsidRDefault="000D0117">
      <w:pPr>
        <w:spacing w:after="0" w:line="240" w:lineRule="auto"/>
        <w:rPr>
          <w:rFonts w:eastAsia="Times New Roman"/>
          <w:b/>
          <w:bCs/>
          <w:kern w:val="0"/>
          <w:sz w:val="21"/>
          <w:szCs w:val="21"/>
        </w:rPr>
      </w:pPr>
      <w:r>
        <w:rPr>
          <w:rFonts w:eastAsia="Times New Roman"/>
          <w:b/>
          <w:bCs/>
          <w:kern w:val="0"/>
          <w:sz w:val="21"/>
          <w:szCs w:val="21"/>
        </w:rPr>
        <w:br w:type="page"/>
      </w:r>
    </w:p>
    <w:p w14:paraId="7B0CDAE9" w14:textId="77777777" w:rsidR="000D0117" w:rsidRDefault="000D0117" w:rsidP="000016C8">
      <w:pPr>
        <w:spacing w:line="247" w:lineRule="auto"/>
        <w:rPr>
          <w:rFonts w:eastAsia="Times New Roman"/>
          <w:b/>
          <w:bCs/>
          <w:kern w:val="0"/>
          <w:sz w:val="21"/>
          <w:szCs w:val="21"/>
        </w:rPr>
      </w:pPr>
    </w:p>
    <w:p w14:paraId="7C25D94F" w14:textId="3DE45139" w:rsidR="000016C8" w:rsidRPr="00F6333B" w:rsidRDefault="000016C8" w:rsidP="000016C8">
      <w:pPr>
        <w:spacing w:line="247" w:lineRule="auto"/>
        <w:rPr>
          <w:rFonts w:eastAsia="Times New Roman"/>
          <w:kern w:val="0"/>
          <w:sz w:val="21"/>
          <w:szCs w:val="21"/>
        </w:rPr>
      </w:pPr>
      <w:r w:rsidRPr="00F6333B">
        <w:rPr>
          <w:rFonts w:eastAsia="Times New Roman"/>
          <w:b/>
          <w:bCs/>
          <w:kern w:val="0"/>
          <w:sz w:val="21"/>
          <w:szCs w:val="21"/>
        </w:rPr>
        <w:t>The Role of Men in Worship</w:t>
      </w:r>
    </w:p>
    <w:p w14:paraId="530EA9E1"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Paul instructs men to "pray, lifting up holy hands, without anger or dissension" (1 Timothy 2:8). This encourages men to lead in worship with purity and unity, setting an example of peace and holiness in their communities.</w:t>
      </w:r>
    </w:p>
    <w:p w14:paraId="7497F214"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men actively promote peace and unity during worship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for men to lead by example in prayer and worship?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other men to participate more fully in worship services? </w:t>
      </w:r>
    </w:p>
    <w:p w14:paraId="042EE533" w14:textId="77777777" w:rsidR="000016C8" w:rsidRPr="00F6333B" w:rsidRDefault="000016C8" w:rsidP="000016C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Modesty and Good Works</w:t>
      </w:r>
    </w:p>
    <w:p w14:paraId="161B99CA"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Timothy 2:9-10 advises women to dress modestly and focus on "good deeds, as is proper for women who profess to worship God." This lesson extends beyond attire, emphasizing the importance of character and actions that reflect a heart devoted to God.</w:t>
      </w:r>
    </w:p>
    <w:p w14:paraId="3BE7A011"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you incorporate modesty in your daily life while still expressing your personal style?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good works are emphasized alongside modesty in this passage?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balance modesty and good works in your community involvement? </w:t>
      </w:r>
    </w:p>
    <w:p w14:paraId="556F2434" w14:textId="77777777" w:rsidR="000D0117" w:rsidRDefault="000016C8" w:rsidP="000016C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06A4904" w14:textId="77777777" w:rsidR="000D0117" w:rsidRDefault="000D0117">
      <w:pPr>
        <w:spacing w:after="0" w:line="240" w:lineRule="auto"/>
        <w:rPr>
          <w:rFonts w:eastAsia="Times New Roman"/>
          <w:b/>
          <w:bCs/>
          <w:kern w:val="0"/>
          <w:sz w:val="21"/>
          <w:szCs w:val="21"/>
        </w:rPr>
      </w:pPr>
      <w:r>
        <w:rPr>
          <w:rFonts w:eastAsia="Times New Roman"/>
          <w:b/>
          <w:bCs/>
          <w:kern w:val="0"/>
          <w:sz w:val="21"/>
          <w:szCs w:val="21"/>
        </w:rPr>
        <w:br w:type="page"/>
      </w:r>
    </w:p>
    <w:p w14:paraId="27D3E999" w14:textId="77777777" w:rsidR="000D0117" w:rsidRDefault="000D0117" w:rsidP="000016C8">
      <w:pPr>
        <w:spacing w:line="247" w:lineRule="auto"/>
        <w:rPr>
          <w:rFonts w:eastAsia="Times New Roman"/>
          <w:b/>
          <w:bCs/>
          <w:kern w:val="0"/>
          <w:sz w:val="21"/>
          <w:szCs w:val="21"/>
        </w:rPr>
      </w:pPr>
    </w:p>
    <w:p w14:paraId="3FF4832B" w14:textId="087FBF20" w:rsidR="000016C8" w:rsidRPr="00F6333B" w:rsidRDefault="000016C8" w:rsidP="000016C8">
      <w:pPr>
        <w:spacing w:line="247" w:lineRule="auto"/>
        <w:rPr>
          <w:rFonts w:eastAsia="Times New Roman"/>
          <w:kern w:val="0"/>
          <w:sz w:val="21"/>
          <w:szCs w:val="21"/>
        </w:rPr>
      </w:pPr>
      <w:r w:rsidRPr="00F6333B">
        <w:rPr>
          <w:rFonts w:eastAsia="Times New Roman"/>
          <w:b/>
          <w:bCs/>
          <w:kern w:val="0"/>
          <w:sz w:val="21"/>
          <w:szCs w:val="21"/>
        </w:rPr>
        <w:t>Learning with a Quiet Spirit</w:t>
      </w:r>
    </w:p>
    <w:p w14:paraId="2258DE0B"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Paul encourages women to "learn quietly with all submissiveness" (1 Timothy 2:11). This is an invitation to approach learning with humility and a teachable spirit, valuing the wisdom and instruction found in Scripture.</w:t>
      </w:r>
    </w:p>
    <w:p w14:paraId="464B022B"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you cultivate a quiet spirit in your daily interactions and learning environments?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quiet spirit is emphasized in the context of learning and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balance assertiveness and a quiet spirit in discussions? </w:t>
      </w:r>
    </w:p>
    <w:p w14:paraId="469F11F9" w14:textId="77777777" w:rsidR="000016C8" w:rsidRPr="00F6333B" w:rsidRDefault="000016C8" w:rsidP="000016C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Order of Creation</w:t>
      </w:r>
    </w:p>
    <w:p w14:paraId="5F815BF1"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In 1 Timothy 2:13-14, Paul references the order of creation, reminding us of the roles established by God. This serves as a foundation for understanding our unique purposes and responsibilities, encouraging us to embrace our God-given roles with grace and obedience.</w:t>
      </w:r>
    </w:p>
    <w:p w14:paraId="00B10844"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These lessons from 1 Timothy 2 offer timeless wisdom, guiding us to live lives that honor God and reflect His love to the world. Let these truths inspire you to deepen your faith and impact those around you with the light of Christ.</w:t>
      </w:r>
    </w:p>
    <w:p w14:paraId="2296D8C5" w14:textId="77777777" w:rsidR="000016C8" w:rsidRPr="001B37DC" w:rsidRDefault="000016C8" w:rsidP="000016C8">
      <w:pPr>
        <w:spacing w:line="247" w:lineRule="auto"/>
        <w:rPr>
          <w:rFonts w:eastAsia="Times New Roman"/>
          <w:kern w:val="0"/>
          <w:sz w:val="21"/>
          <w:szCs w:val="21"/>
        </w:rPr>
      </w:pPr>
      <w:r w:rsidRPr="00F6333B">
        <w:rPr>
          <w:rFonts w:eastAsia="Times New Roman"/>
          <w:kern w:val="0"/>
          <w:sz w:val="21"/>
          <w:szCs w:val="21"/>
        </w:rPr>
        <w:t>1. How can understanding the order of creation influence your perspective on gender roles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references creation order in discussing leadership within the church?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creation order to apply in your daily interactions and relationships?</w:t>
      </w:r>
      <w:r w:rsidRPr="001B37DC">
        <w:br w:type="page"/>
      </w:r>
    </w:p>
    <w:p w14:paraId="1006BCA9" w14:textId="77777777" w:rsidR="000016C8" w:rsidRPr="000016C8" w:rsidRDefault="000016C8" w:rsidP="000016C8">
      <w:pPr>
        <w:spacing w:line="247" w:lineRule="auto"/>
        <w:jc w:val="center"/>
        <w:outlineLvl w:val="0"/>
        <w:rPr>
          <w:rFonts w:eastAsia="Times New Roman"/>
          <w:b/>
          <w:bCs/>
          <w:kern w:val="36"/>
          <w:sz w:val="32"/>
          <w:szCs w:val="32"/>
        </w:rPr>
      </w:pPr>
      <w:r w:rsidRPr="000016C8">
        <w:rPr>
          <w:rFonts w:eastAsia="Times New Roman"/>
          <w:b/>
          <w:bCs/>
          <w:kern w:val="36"/>
          <w:sz w:val="32"/>
          <w:szCs w:val="32"/>
        </w:rPr>
        <w:t>1 Timothy 3 Teaching Points and Bible Study Questions</w:t>
      </w:r>
    </w:p>
    <w:p w14:paraId="6D805C1F" w14:textId="07B54FB1" w:rsidR="000016C8" w:rsidRPr="00F6333B" w:rsidRDefault="000016C8" w:rsidP="000016C8">
      <w:pPr>
        <w:spacing w:line="247" w:lineRule="auto"/>
        <w:rPr>
          <w:rFonts w:eastAsia="Times New Roman"/>
          <w:kern w:val="0"/>
          <w:sz w:val="21"/>
          <w:szCs w:val="21"/>
        </w:rPr>
      </w:pPr>
      <w:r w:rsidRPr="00F6333B">
        <w:rPr>
          <w:rFonts w:eastAsia="Times New Roman"/>
          <w:b/>
          <w:bCs/>
          <w:kern w:val="0"/>
          <w:sz w:val="21"/>
          <w:szCs w:val="21"/>
        </w:rPr>
        <w:t>Leadership Begins with Character</w:t>
      </w:r>
    </w:p>
    <w:p w14:paraId="705B06B6"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In 1 Timothy 3, Paul emphasizes that leadership in the church is rooted in character. He writes, "An overseer, then, must be above reproach, the husband of but one wife, temperate, self-controlled, respectable, hospitable, able to teach" (1 Timothy 3:2). This underscores the importance of integrity and moral uprightness. Whether you're leading a congregation or your family, remember that your character is your most powerful testimony.</w:t>
      </w:r>
    </w:p>
    <w:p w14:paraId="6F1D567F"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you apply the character traits of a leader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is crucial for effective leadership in your community or workplace?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develop the qualities of a leader outlined in 1 Timothy 3? </w:t>
      </w:r>
    </w:p>
    <w:p w14:paraId="538C3302" w14:textId="77777777" w:rsidR="000016C8" w:rsidRPr="00F6333B" w:rsidRDefault="000016C8" w:rsidP="000016C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Self-Control</w:t>
      </w:r>
    </w:p>
    <w:p w14:paraId="448DAAB8"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Self-control is a recurring theme in Paul's letters, and here it is highlighted as a key trait for leaders. "Not given to drunkenness, not violent but gentle, not quarrelsome, not a lover of money" (1 Timothy 3:3). This teaches us that mastering our impulses is crucial not only for leaders but for all believers. Practicing self-control can help us reflect Christ's love more effectively in our daily interactions.</w:t>
      </w:r>
    </w:p>
    <w:p w14:paraId="09DB2A44"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practicing self-control in daily life enhance your leadership and influence within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self-control is essential for maintaining integrity and trust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self-control in challenging situations? </w:t>
      </w:r>
    </w:p>
    <w:p w14:paraId="226AC89A" w14:textId="77777777" w:rsidR="000D0117" w:rsidRDefault="000016C8" w:rsidP="000016C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F9D34EC" w14:textId="77777777" w:rsidR="000D0117" w:rsidRDefault="000D0117">
      <w:pPr>
        <w:spacing w:after="0" w:line="240" w:lineRule="auto"/>
        <w:rPr>
          <w:rFonts w:eastAsia="Times New Roman"/>
          <w:b/>
          <w:bCs/>
          <w:kern w:val="0"/>
          <w:sz w:val="21"/>
          <w:szCs w:val="21"/>
        </w:rPr>
      </w:pPr>
      <w:r>
        <w:rPr>
          <w:rFonts w:eastAsia="Times New Roman"/>
          <w:b/>
          <w:bCs/>
          <w:kern w:val="0"/>
          <w:sz w:val="21"/>
          <w:szCs w:val="21"/>
        </w:rPr>
        <w:br w:type="page"/>
      </w:r>
    </w:p>
    <w:p w14:paraId="15853B55" w14:textId="77777777" w:rsidR="000D0117" w:rsidRDefault="000D0117" w:rsidP="000016C8">
      <w:pPr>
        <w:spacing w:line="247" w:lineRule="auto"/>
        <w:rPr>
          <w:rFonts w:eastAsia="Times New Roman"/>
          <w:b/>
          <w:bCs/>
          <w:kern w:val="0"/>
          <w:sz w:val="21"/>
          <w:szCs w:val="21"/>
        </w:rPr>
      </w:pPr>
    </w:p>
    <w:p w14:paraId="37F128E1" w14:textId="2D043580" w:rsidR="000016C8" w:rsidRPr="00F6333B" w:rsidRDefault="000016C8" w:rsidP="000016C8">
      <w:pPr>
        <w:spacing w:line="247" w:lineRule="auto"/>
        <w:rPr>
          <w:rFonts w:eastAsia="Times New Roman"/>
          <w:kern w:val="0"/>
          <w:sz w:val="21"/>
          <w:szCs w:val="21"/>
        </w:rPr>
      </w:pPr>
      <w:r w:rsidRPr="00F6333B">
        <w:rPr>
          <w:rFonts w:eastAsia="Times New Roman"/>
          <w:b/>
          <w:bCs/>
          <w:kern w:val="0"/>
          <w:sz w:val="21"/>
          <w:szCs w:val="21"/>
        </w:rPr>
        <w:t>Hospitality as a Ministry</w:t>
      </w:r>
    </w:p>
    <w:p w14:paraId="39B9FFBA"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Hospitality is more than just opening your home; it's about opening your heart. Paul lists being "hospitable" as a requirement for overseers (1 Timothy 3:2). This lesson reminds us that welcoming others, sharing our resources, and creating a space of love and acceptance is a powerful ministry in itself. Consider how you can extend hospitality in your own life, whether through a warm meal or a listening ear.</w:t>
      </w:r>
    </w:p>
    <w:p w14:paraId="2F94610E"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you incorporate hospitality into your daily life as a form of ministry?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hospitality is emphasized as a qualification for church leaders?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make your home a welcoming space for others? </w:t>
      </w:r>
    </w:p>
    <w:p w14:paraId="6A5C31CC" w14:textId="77777777" w:rsidR="000016C8" w:rsidRPr="00F6333B" w:rsidRDefault="000016C8" w:rsidP="000016C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Teaching with Integrity</w:t>
      </w:r>
    </w:p>
    <w:p w14:paraId="6DEF4589"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Paul highlights the importance of being "able to teach" (1 Timothy 3:2). This isn't just about knowledge but about teaching with integrity and truth. As believers, we are all called to share the gospel, and doing so with honesty and sincerity can have a profound impact. Remember, your life is often the first lesson others will see.</w:t>
      </w:r>
    </w:p>
    <w:p w14:paraId="0F4B7E3A"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you ensure your teaching aligns with the values of integrity outlined in 1 Timothy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is crucial for effective teaching and leadership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maintain integrity in your teaching and personal life? </w:t>
      </w:r>
    </w:p>
    <w:p w14:paraId="001A03A2" w14:textId="77777777" w:rsidR="000D0117" w:rsidRDefault="000016C8" w:rsidP="000016C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989DDB9" w14:textId="77777777" w:rsidR="000D0117" w:rsidRDefault="000D0117">
      <w:pPr>
        <w:spacing w:after="0" w:line="240" w:lineRule="auto"/>
        <w:rPr>
          <w:rFonts w:eastAsia="Times New Roman"/>
          <w:b/>
          <w:bCs/>
          <w:kern w:val="0"/>
          <w:sz w:val="21"/>
          <w:szCs w:val="21"/>
        </w:rPr>
      </w:pPr>
      <w:r>
        <w:rPr>
          <w:rFonts w:eastAsia="Times New Roman"/>
          <w:b/>
          <w:bCs/>
          <w:kern w:val="0"/>
          <w:sz w:val="21"/>
          <w:szCs w:val="21"/>
        </w:rPr>
        <w:br w:type="page"/>
      </w:r>
    </w:p>
    <w:p w14:paraId="199FEDA0" w14:textId="77777777" w:rsidR="000D0117" w:rsidRDefault="000D0117" w:rsidP="000016C8">
      <w:pPr>
        <w:spacing w:line="247" w:lineRule="auto"/>
        <w:rPr>
          <w:rFonts w:eastAsia="Times New Roman"/>
          <w:b/>
          <w:bCs/>
          <w:kern w:val="0"/>
          <w:sz w:val="21"/>
          <w:szCs w:val="21"/>
        </w:rPr>
      </w:pPr>
    </w:p>
    <w:p w14:paraId="5E362872" w14:textId="390BED6B" w:rsidR="000016C8" w:rsidRPr="00F6333B" w:rsidRDefault="000016C8" w:rsidP="000016C8">
      <w:pPr>
        <w:spacing w:line="247" w:lineRule="auto"/>
        <w:rPr>
          <w:rFonts w:eastAsia="Times New Roman"/>
          <w:kern w:val="0"/>
          <w:sz w:val="21"/>
          <w:szCs w:val="21"/>
        </w:rPr>
      </w:pPr>
      <w:r w:rsidRPr="00F6333B">
        <w:rPr>
          <w:rFonts w:eastAsia="Times New Roman"/>
          <w:b/>
          <w:bCs/>
          <w:kern w:val="0"/>
          <w:sz w:val="21"/>
          <w:szCs w:val="21"/>
        </w:rPr>
        <w:t>Family as a Reflection of Leadership</w:t>
      </w:r>
    </w:p>
    <w:p w14:paraId="5EBA9227"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Paul writes, "He must manage his own household well and keep his children under control, with complete dignity" (1 Timothy 3:4). This lesson underscores the idea that how we lead at home reflects our ability to lead elsewhere. Our families are our first ministry, and nurturing them with love and discipline is a testament to our faith.</w:t>
      </w:r>
    </w:p>
    <w:p w14:paraId="6DD8DEE9" w14:textId="77777777" w:rsidR="000D0117" w:rsidRDefault="000016C8" w:rsidP="000016C8">
      <w:pPr>
        <w:spacing w:line="247" w:lineRule="auto"/>
      </w:pPr>
      <w:r w:rsidRPr="00F6333B">
        <w:rPr>
          <w:rFonts w:eastAsia="Times New Roman"/>
          <w:kern w:val="0"/>
          <w:sz w:val="21"/>
          <w:szCs w:val="21"/>
        </w:rPr>
        <w:t>1. How can managing your family well enhance your leadership skills in other areas of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family dynamics are crucial for assessing one's potential as a leader?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family interactions that apply to leading a community or organization?</w:t>
      </w:r>
    </w:p>
    <w:p w14:paraId="4384AAA8" w14:textId="65EA7008" w:rsidR="000016C8" w:rsidRPr="00F6333B" w:rsidRDefault="000016C8" w:rsidP="000016C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Humility in Service</w:t>
      </w:r>
    </w:p>
    <w:p w14:paraId="5393D0A9"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Paul warns against pride, stating that a leader "must not be a recent convert, or he may become conceited and fall under the same judgment as the devil" (1 Timothy 3:6). Humility is essential in service, reminding us that our strength and wisdom come from God. Embrace humility as you serve, knowing that it is through Christ that we are empowered.</w:t>
      </w:r>
    </w:p>
    <w:p w14:paraId="68B8D73B"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you demonstrate humility while serving in leadership roles within your community or church?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effective service and leadership according to 1 Timothy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humility in your daily acts of service? </w:t>
      </w:r>
    </w:p>
    <w:p w14:paraId="13476022" w14:textId="77777777" w:rsidR="000D0117" w:rsidRDefault="000016C8" w:rsidP="000016C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CA3B3AE" w14:textId="77777777" w:rsidR="000D0117" w:rsidRDefault="000D0117">
      <w:pPr>
        <w:spacing w:after="0" w:line="240" w:lineRule="auto"/>
        <w:rPr>
          <w:rFonts w:eastAsia="Times New Roman"/>
          <w:b/>
          <w:bCs/>
          <w:kern w:val="0"/>
          <w:sz w:val="21"/>
          <w:szCs w:val="21"/>
        </w:rPr>
      </w:pPr>
      <w:r>
        <w:rPr>
          <w:rFonts w:eastAsia="Times New Roman"/>
          <w:b/>
          <w:bCs/>
          <w:kern w:val="0"/>
          <w:sz w:val="21"/>
          <w:szCs w:val="21"/>
        </w:rPr>
        <w:br w:type="page"/>
      </w:r>
    </w:p>
    <w:p w14:paraId="0CCB9C12" w14:textId="77777777" w:rsidR="000D0117" w:rsidRDefault="000D0117" w:rsidP="000016C8">
      <w:pPr>
        <w:spacing w:line="247" w:lineRule="auto"/>
        <w:rPr>
          <w:rFonts w:eastAsia="Times New Roman"/>
          <w:b/>
          <w:bCs/>
          <w:kern w:val="0"/>
          <w:sz w:val="21"/>
          <w:szCs w:val="21"/>
        </w:rPr>
      </w:pPr>
    </w:p>
    <w:p w14:paraId="1625EB98" w14:textId="7F30C391" w:rsidR="000016C8" w:rsidRPr="00F6333B" w:rsidRDefault="000016C8" w:rsidP="000016C8">
      <w:pPr>
        <w:spacing w:line="247" w:lineRule="auto"/>
        <w:rPr>
          <w:rFonts w:eastAsia="Times New Roman"/>
          <w:kern w:val="0"/>
          <w:sz w:val="21"/>
          <w:szCs w:val="21"/>
        </w:rPr>
      </w:pPr>
      <w:r w:rsidRPr="00F6333B">
        <w:rPr>
          <w:rFonts w:eastAsia="Times New Roman"/>
          <w:b/>
          <w:bCs/>
          <w:kern w:val="0"/>
          <w:sz w:val="21"/>
          <w:szCs w:val="21"/>
        </w:rPr>
        <w:t>A Good Reputation with Outsiders</w:t>
      </w:r>
    </w:p>
    <w:p w14:paraId="47CBF50B"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Paul advises that a leader "must also have a good reputation with outsiders" (1 Timothy 3:7). This lesson teaches us the importance of living a life that reflects Christ to those outside the faith. Our actions and words should consistently point others to the love and truth of Jesus, making our lives a living testimony.</w:t>
      </w:r>
    </w:p>
    <w:p w14:paraId="76848421"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you actively build a good reputation with those outside your faith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a good reputation with outsiders is important for your personal witness?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improve your interactions with non-believers? </w:t>
      </w:r>
    </w:p>
    <w:p w14:paraId="54CDDDB9" w14:textId="77777777" w:rsidR="000016C8" w:rsidRPr="00F6333B" w:rsidRDefault="000016C8" w:rsidP="000016C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Deacons</w:t>
      </w:r>
    </w:p>
    <w:p w14:paraId="78BFE63C"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Deacons, too, are called to a high standard. Paul writes, "Deacons likewise must be dignified, not double-tongued, not given to much wine, not greedy for money" (1 Timothy 3:8). This highlights the importance of integrity and service in all roles within the church. Whether you're a deacon or a volunteer, your service is vital to the body of Christ.</w:t>
      </w:r>
    </w:p>
    <w:p w14:paraId="74F07871"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deacons effectively balance their church duties with personal and family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is crucial for deacons in their service to the church?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qualifications of deacons to apply in your own life? </w:t>
      </w:r>
    </w:p>
    <w:p w14:paraId="7DA75488" w14:textId="77777777" w:rsidR="000D0117" w:rsidRDefault="000016C8" w:rsidP="000016C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79C6897" w14:textId="77777777" w:rsidR="000D0117" w:rsidRDefault="000D0117">
      <w:pPr>
        <w:spacing w:after="0" w:line="240" w:lineRule="auto"/>
        <w:rPr>
          <w:rFonts w:eastAsia="Times New Roman"/>
          <w:b/>
          <w:bCs/>
          <w:kern w:val="0"/>
          <w:sz w:val="21"/>
          <w:szCs w:val="21"/>
        </w:rPr>
      </w:pPr>
      <w:r>
        <w:rPr>
          <w:rFonts w:eastAsia="Times New Roman"/>
          <w:b/>
          <w:bCs/>
          <w:kern w:val="0"/>
          <w:sz w:val="21"/>
          <w:szCs w:val="21"/>
        </w:rPr>
        <w:br w:type="page"/>
      </w:r>
    </w:p>
    <w:p w14:paraId="086B796E" w14:textId="77777777" w:rsidR="000D0117" w:rsidRDefault="000D0117" w:rsidP="000016C8">
      <w:pPr>
        <w:spacing w:line="247" w:lineRule="auto"/>
        <w:rPr>
          <w:rFonts w:eastAsia="Times New Roman"/>
          <w:b/>
          <w:bCs/>
          <w:kern w:val="0"/>
          <w:sz w:val="21"/>
          <w:szCs w:val="21"/>
        </w:rPr>
      </w:pPr>
    </w:p>
    <w:p w14:paraId="48496F93" w14:textId="5665549A" w:rsidR="000016C8" w:rsidRPr="00F6333B" w:rsidRDefault="000016C8" w:rsidP="000016C8">
      <w:pPr>
        <w:spacing w:line="247" w:lineRule="auto"/>
        <w:rPr>
          <w:rFonts w:eastAsia="Times New Roman"/>
          <w:kern w:val="0"/>
          <w:sz w:val="21"/>
          <w:szCs w:val="21"/>
        </w:rPr>
      </w:pPr>
      <w:r w:rsidRPr="00F6333B">
        <w:rPr>
          <w:rFonts w:eastAsia="Times New Roman"/>
          <w:b/>
          <w:bCs/>
          <w:kern w:val="0"/>
          <w:sz w:val="21"/>
          <w:szCs w:val="21"/>
        </w:rPr>
        <w:t>The Mystery of Faith</w:t>
      </w:r>
    </w:p>
    <w:p w14:paraId="444A433A"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Paul speaks of "holding to the mystery of the faith with a clear conscience" (1 Timothy 3:9). This lesson encourages us to embrace the depth and wonder of our faith, holding it with sincerity and clarity. Dive into Scripture, seek understanding, and let the mystery of faith inspire your walk with God.</w:t>
      </w:r>
    </w:p>
    <w:p w14:paraId="7001E654"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you practically uphold the mystery of faith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a clear conscience is vital to understanding the mystery of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deepen your understanding of the mystery of faith in your life? </w:t>
      </w:r>
    </w:p>
    <w:p w14:paraId="13EE11B0" w14:textId="77777777" w:rsidR="000016C8" w:rsidRPr="00F6333B" w:rsidRDefault="000016C8" w:rsidP="000016C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Reward of Faithful Service</w:t>
      </w:r>
    </w:p>
    <w:p w14:paraId="2F295971"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Finally, Paul assures us that "those who have served well gain an excellent standing and great assurance in their faith in Christ Jesus" (1 Timothy 3:13). Faithful service is not only a blessing to others but also strengthens our own faith. Serve with joy and dedication, knowing that your efforts are seen and valued by God.</w:t>
      </w:r>
    </w:p>
    <w:p w14:paraId="605908FC"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 xml:space="preserve">These lessons from 1 Timothy 3 remind us that our faith is not just a belief but a way of life. Let these principles guide you as you seek to live out </w:t>
      </w:r>
      <w:proofErr w:type="gramStart"/>
      <w:r w:rsidRPr="00F6333B">
        <w:rPr>
          <w:rFonts w:eastAsia="Times New Roman"/>
          <w:kern w:val="0"/>
          <w:sz w:val="21"/>
          <w:szCs w:val="21"/>
        </w:rPr>
        <w:t>your</w:t>
      </w:r>
      <w:proofErr w:type="gramEnd"/>
      <w:r w:rsidRPr="00F6333B">
        <w:rPr>
          <w:rFonts w:eastAsia="Times New Roman"/>
          <w:kern w:val="0"/>
          <w:sz w:val="21"/>
          <w:szCs w:val="21"/>
        </w:rPr>
        <w:t xml:space="preserve"> calling with purpose and passion.</w:t>
      </w:r>
    </w:p>
    <w:p w14:paraId="52BA8995" w14:textId="77777777" w:rsidR="000016C8" w:rsidRPr="001B37DC" w:rsidRDefault="000016C8" w:rsidP="000016C8">
      <w:pPr>
        <w:spacing w:line="247" w:lineRule="auto"/>
        <w:rPr>
          <w:rFonts w:eastAsia="Times New Roman"/>
          <w:kern w:val="0"/>
          <w:sz w:val="21"/>
          <w:szCs w:val="21"/>
        </w:rPr>
      </w:pPr>
      <w:r w:rsidRPr="00F6333B">
        <w:rPr>
          <w:rFonts w:eastAsia="Times New Roman"/>
          <w:kern w:val="0"/>
          <w:sz w:val="21"/>
          <w:szCs w:val="21"/>
        </w:rPr>
        <w:t>1. How can you apply the principles of faithful service in your daily work or community roles?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 service is emphasized as a reward in spiritual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service remains faithful and aligned with your values?</w:t>
      </w:r>
      <w:r w:rsidRPr="001B37DC">
        <w:br w:type="page"/>
      </w:r>
    </w:p>
    <w:p w14:paraId="593CF165" w14:textId="77777777" w:rsidR="000016C8" w:rsidRPr="000016C8" w:rsidRDefault="000016C8" w:rsidP="000016C8">
      <w:pPr>
        <w:spacing w:line="247" w:lineRule="auto"/>
        <w:jc w:val="center"/>
        <w:outlineLvl w:val="0"/>
        <w:rPr>
          <w:rFonts w:eastAsia="Times New Roman"/>
          <w:b/>
          <w:bCs/>
          <w:kern w:val="36"/>
          <w:sz w:val="32"/>
          <w:szCs w:val="32"/>
        </w:rPr>
      </w:pPr>
      <w:r w:rsidRPr="000016C8">
        <w:rPr>
          <w:rFonts w:eastAsia="Times New Roman"/>
          <w:b/>
          <w:bCs/>
          <w:kern w:val="36"/>
          <w:sz w:val="32"/>
          <w:szCs w:val="32"/>
        </w:rPr>
        <w:t>1 Timothy 4 Teaching Points and Bible Study Questions</w:t>
      </w:r>
    </w:p>
    <w:p w14:paraId="1205887C" w14:textId="1E1E3081" w:rsidR="000016C8" w:rsidRPr="00F6333B" w:rsidRDefault="000016C8" w:rsidP="000016C8">
      <w:pPr>
        <w:spacing w:line="247" w:lineRule="auto"/>
        <w:rPr>
          <w:rFonts w:eastAsia="Times New Roman"/>
          <w:kern w:val="0"/>
          <w:sz w:val="21"/>
          <w:szCs w:val="21"/>
        </w:rPr>
      </w:pPr>
      <w:r w:rsidRPr="00F6333B">
        <w:rPr>
          <w:rFonts w:eastAsia="Times New Roman"/>
          <w:b/>
          <w:bCs/>
          <w:kern w:val="0"/>
          <w:sz w:val="21"/>
          <w:szCs w:val="21"/>
        </w:rPr>
        <w:t>Stay Grounded in Truth</w:t>
      </w:r>
    </w:p>
    <w:p w14:paraId="7951B9E3"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In a world filled with distractions and false teachings, it's crucial to stay anchored in the truth of Scripture. 1 Timothy 4:1 warns us, "The Spirit clearly says that in later times some will abandon the faith and follow deceiving spirits and things taught by demons." This verse reminds us to be vigilant and discerning, ensuring that our beliefs align with the Word of God. By immersing ourselves in Scripture, we can confidently navigate through life's challenges with a firm foundation.</w:t>
      </w:r>
    </w:p>
    <w:p w14:paraId="4F55262F"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you discern truth from false teachings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practices help you stay grounded in your faith amidst societal pressures?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maintaining spiritual discipline is crucial for staying rooted in truth? </w:t>
      </w:r>
    </w:p>
    <w:p w14:paraId="10A6C87F" w14:textId="77777777" w:rsidR="000016C8" w:rsidRPr="00F6333B" w:rsidRDefault="000016C8" w:rsidP="000016C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Train Yourself in Godliness</w:t>
      </w:r>
    </w:p>
    <w:p w14:paraId="6966676E"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Just as athletes train their bodies, we are called to train ourselves in godliness. 1 Timothy 4:7-8 encourages us, "Train yourself to be godly. For physical exercise is of limited value, but godliness is valuable in every way, holding promise for the present life and for the one to come." Prioritizing spiritual growth through prayer, Bible study, and fellowship equips us to live a life that honors God and impacts those around us.</w:t>
      </w:r>
    </w:p>
    <w:p w14:paraId="189AE91D"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you incorporate daily practices to train yourself in godliness in your current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training in godliness is compared to physical training in 1 Timothy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spiritual growth over physical achievements in your life? </w:t>
      </w:r>
    </w:p>
    <w:p w14:paraId="763E7135" w14:textId="77777777" w:rsidR="000D0117" w:rsidRDefault="000016C8" w:rsidP="000016C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8C0909E" w14:textId="77777777" w:rsidR="000D0117" w:rsidRDefault="000D0117">
      <w:pPr>
        <w:spacing w:after="0" w:line="240" w:lineRule="auto"/>
        <w:rPr>
          <w:rFonts w:eastAsia="Times New Roman"/>
          <w:b/>
          <w:bCs/>
          <w:kern w:val="0"/>
          <w:sz w:val="21"/>
          <w:szCs w:val="21"/>
        </w:rPr>
      </w:pPr>
      <w:r>
        <w:rPr>
          <w:rFonts w:eastAsia="Times New Roman"/>
          <w:b/>
          <w:bCs/>
          <w:kern w:val="0"/>
          <w:sz w:val="21"/>
          <w:szCs w:val="21"/>
        </w:rPr>
        <w:br w:type="page"/>
      </w:r>
    </w:p>
    <w:p w14:paraId="1EE2D9F2" w14:textId="77777777" w:rsidR="000D0117" w:rsidRDefault="000D0117" w:rsidP="000016C8">
      <w:pPr>
        <w:spacing w:line="247" w:lineRule="auto"/>
        <w:rPr>
          <w:rFonts w:eastAsia="Times New Roman"/>
          <w:b/>
          <w:bCs/>
          <w:kern w:val="0"/>
          <w:sz w:val="21"/>
          <w:szCs w:val="21"/>
        </w:rPr>
      </w:pPr>
    </w:p>
    <w:p w14:paraId="09EDC492" w14:textId="1E78E481" w:rsidR="000016C8" w:rsidRPr="00F6333B" w:rsidRDefault="000016C8" w:rsidP="000016C8">
      <w:pPr>
        <w:spacing w:line="247" w:lineRule="auto"/>
        <w:rPr>
          <w:rFonts w:eastAsia="Times New Roman"/>
          <w:kern w:val="0"/>
          <w:sz w:val="21"/>
          <w:szCs w:val="21"/>
        </w:rPr>
      </w:pPr>
      <w:r w:rsidRPr="00F6333B">
        <w:rPr>
          <w:rFonts w:eastAsia="Times New Roman"/>
          <w:b/>
          <w:bCs/>
          <w:kern w:val="0"/>
          <w:sz w:val="21"/>
          <w:szCs w:val="21"/>
        </w:rPr>
        <w:t>Set an Example in Conduct</w:t>
      </w:r>
    </w:p>
    <w:p w14:paraId="019AD003"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Our actions speak louder than words, and as believers, we are called to be examples in our conduct. 1 Timothy 4:12 urges, "Set an example for the believers in speech, in conduct, in love, in faith, and in purity." By living out our faith authentically, we inspire others to seek Christ and reflect His love in their own lives. Let your life be a testament to the transformative power of the Gospel.</w:t>
      </w:r>
    </w:p>
    <w:p w14:paraId="2B2AB4B2"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you set a positive example in conduct for others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consistent conduct is important for influencing others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conduct with your values and beliefs? </w:t>
      </w:r>
    </w:p>
    <w:p w14:paraId="2062CD96" w14:textId="77777777" w:rsidR="000016C8" w:rsidRPr="00F6333B" w:rsidRDefault="000016C8" w:rsidP="000016C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Devote Yourself to Scripture</w:t>
      </w:r>
    </w:p>
    <w:p w14:paraId="0975A5F6"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The importance of Scripture cannot be overstated. 1 Timothy 4:13 advises, "Devote yourself to the public reading of Scripture, to exhortation, and to teaching." Regular engagement with God's Word not only strengthens our faith but also equips us to share His truth with others. Make it a habit to read, meditate, and apply Scripture daily, allowing it to shape your thoughts and actions.</w:t>
      </w:r>
    </w:p>
    <w:p w14:paraId="016C7B84"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you incorporate daily scripture reading into your routine to strengthen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devoting time to scripture is essential for spiritual growth and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scripture study amidst a busy schedule? </w:t>
      </w:r>
    </w:p>
    <w:p w14:paraId="61BB8BAE" w14:textId="77777777" w:rsidR="000D0117" w:rsidRDefault="000016C8" w:rsidP="000016C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87926CA" w14:textId="77777777" w:rsidR="000D0117" w:rsidRDefault="000D0117">
      <w:pPr>
        <w:spacing w:after="0" w:line="240" w:lineRule="auto"/>
        <w:rPr>
          <w:rFonts w:eastAsia="Times New Roman"/>
          <w:b/>
          <w:bCs/>
          <w:kern w:val="0"/>
          <w:sz w:val="21"/>
          <w:szCs w:val="21"/>
        </w:rPr>
      </w:pPr>
      <w:r>
        <w:rPr>
          <w:rFonts w:eastAsia="Times New Roman"/>
          <w:b/>
          <w:bCs/>
          <w:kern w:val="0"/>
          <w:sz w:val="21"/>
          <w:szCs w:val="21"/>
        </w:rPr>
        <w:br w:type="page"/>
      </w:r>
    </w:p>
    <w:p w14:paraId="70E88800" w14:textId="77777777" w:rsidR="000D0117" w:rsidRDefault="000D0117" w:rsidP="000016C8">
      <w:pPr>
        <w:spacing w:line="247" w:lineRule="auto"/>
        <w:rPr>
          <w:rFonts w:eastAsia="Times New Roman"/>
          <w:b/>
          <w:bCs/>
          <w:kern w:val="0"/>
          <w:sz w:val="21"/>
          <w:szCs w:val="21"/>
        </w:rPr>
      </w:pPr>
    </w:p>
    <w:p w14:paraId="39CB2812" w14:textId="4AD1E26F" w:rsidR="000016C8" w:rsidRPr="00F6333B" w:rsidRDefault="000016C8" w:rsidP="000016C8">
      <w:pPr>
        <w:spacing w:line="247" w:lineRule="auto"/>
        <w:rPr>
          <w:rFonts w:eastAsia="Times New Roman"/>
          <w:kern w:val="0"/>
          <w:sz w:val="21"/>
          <w:szCs w:val="21"/>
        </w:rPr>
      </w:pPr>
      <w:r w:rsidRPr="00F6333B">
        <w:rPr>
          <w:rFonts w:eastAsia="Times New Roman"/>
          <w:b/>
          <w:bCs/>
          <w:kern w:val="0"/>
          <w:sz w:val="21"/>
          <w:szCs w:val="21"/>
        </w:rPr>
        <w:t>Do Not Neglect Your Gift</w:t>
      </w:r>
    </w:p>
    <w:p w14:paraId="41CD03B5"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Each of us has been uniquely gifted by God to serve His kingdom. 1 Timothy 4:14 reminds us, "Do not neglect the gift you have, which was given you through prophecy when the council of elders laid their hands on you." Embrace and develop your spiritual gifts, using them to glorify God and edify the church. Remember, your contribution is vital to the body of Christ.</w:t>
      </w:r>
    </w:p>
    <w:p w14:paraId="36693623" w14:textId="77777777" w:rsidR="000D0117" w:rsidRDefault="000016C8" w:rsidP="000016C8">
      <w:pPr>
        <w:spacing w:line="247" w:lineRule="auto"/>
      </w:pPr>
      <w:r w:rsidRPr="00F6333B">
        <w:rPr>
          <w:rFonts w:eastAsia="Times New Roman"/>
          <w:kern w:val="0"/>
          <w:sz w:val="21"/>
          <w:szCs w:val="21"/>
        </w:rPr>
        <w:t>1. How can you actively identify and develop the gifts you might be neglecting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share your gifts with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 consistently use your gifts for positive impact?</w:t>
      </w:r>
    </w:p>
    <w:p w14:paraId="2ACA5D83" w14:textId="0D52A3F9" w:rsidR="000016C8" w:rsidRPr="00F6333B" w:rsidRDefault="000016C8" w:rsidP="000016C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Diligent and Persevere</w:t>
      </w:r>
    </w:p>
    <w:p w14:paraId="307232BF"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Consistency and perseverance are key to spiritual growth. 1 Timothy 4:15 encourages, "Be diligent in these matters; give yourself wholly to them, so that everyone may see your progress." By committing to our spiritual disciplines and responsibilities, we demonstrate our dedication to God and inspire others to pursue their own faith journeys with zeal.</w:t>
      </w:r>
    </w:p>
    <w:p w14:paraId="2811A028"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you apply diligence in your daily spiritual practices to persevere in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perseverance is crucial in maintaining a strong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diligent in your personal and communal faith journey? </w:t>
      </w:r>
    </w:p>
    <w:p w14:paraId="50ACCC86" w14:textId="77777777" w:rsidR="000D0117" w:rsidRDefault="000016C8" w:rsidP="000016C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8209D12" w14:textId="77777777" w:rsidR="000D0117" w:rsidRDefault="000D0117">
      <w:pPr>
        <w:spacing w:after="0" w:line="240" w:lineRule="auto"/>
        <w:rPr>
          <w:rFonts w:eastAsia="Times New Roman"/>
          <w:b/>
          <w:bCs/>
          <w:kern w:val="0"/>
          <w:sz w:val="21"/>
          <w:szCs w:val="21"/>
        </w:rPr>
      </w:pPr>
      <w:r>
        <w:rPr>
          <w:rFonts w:eastAsia="Times New Roman"/>
          <w:b/>
          <w:bCs/>
          <w:kern w:val="0"/>
          <w:sz w:val="21"/>
          <w:szCs w:val="21"/>
        </w:rPr>
        <w:br w:type="page"/>
      </w:r>
    </w:p>
    <w:p w14:paraId="4C433FFA" w14:textId="77777777" w:rsidR="000D0117" w:rsidRDefault="000D0117" w:rsidP="000016C8">
      <w:pPr>
        <w:spacing w:line="247" w:lineRule="auto"/>
        <w:rPr>
          <w:rFonts w:eastAsia="Times New Roman"/>
          <w:b/>
          <w:bCs/>
          <w:kern w:val="0"/>
          <w:sz w:val="21"/>
          <w:szCs w:val="21"/>
        </w:rPr>
      </w:pPr>
    </w:p>
    <w:p w14:paraId="4739DF0B" w14:textId="1636B826" w:rsidR="000016C8" w:rsidRPr="00F6333B" w:rsidRDefault="000016C8" w:rsidP="000016C8">
      <w:pPr>
        <w:spacing w:line="247" w:lineRule="auto"/>
        <w:rPr>
          <w:rFonts w:eastAsia="Times New Roman"/>
          <w:kern w:val="0"/>
          <w:sz w:val="21"/>
          <w:szCs w:val="21"/>
        </w:rPr>
      </w:pPr>
      <w:r w:rsidRPr="00F6333B">
        <w:rPr>
          <w:rFonts w:eastAsia="Times New Roman"/>
          <w:b/>
          <w:bCs/>
          <w:kern w:val="0"/>
          <w:sz w:val="21"/>
          <w:szCs w:val="21"/>
        </w:rPr>
        <w:t>Watch Your Life and Doctrine Closely</w:t>
      </w:r>
    </w:p>
    <w:p w14:paraId="122E91E6"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Maintaining integrity in both belief and behavior is essential. 1 Timothy 4:16 instructs, "Pay close attention to your life and to your doctrine. Persevere in them, for by so doing you will save both yourself and those who hear you." By aligning our lives with biblical truth, we safeguard our faith and become effective witnesses to the saving grace of Jesus Christ.</w:t>
      </w:r>
    </w:p>
    <w:p w14:paraId="1F9FE36C"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you ensure your daily actions align with your beliefs and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sound doctrine is crucial for personal and communal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regularly evaluate and improve your spiritual practices? </w:t>
      </w:r>
    </w:p>
    <w:p w14:paraId="53E468EB" w14:textId="77777777" w:rsidR="000016C8" w:rsidRPr="00F6333B" w:rsidRDefault="000016C8" w:rsidP="000016C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the Promise of Eternal Life</w:t>
      </w:r>
    </w:p>
    <w:p w14:paraId="7C99F288"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Our hope in Christ extends beyond this life. 1 Timothy 4:10 declares, "We have put our hope in the living God, who is the Savior of all men, and especially of those who believe." This assurance of eternal life motivates us to live with purpose and share the Gospel with urgency, knowing that our ultimate reward is in heaven.</w:t>
      </w:r>
    </w:p>
    <w:p w14:paraId="38FA5294"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embracing eternal life influence your daily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focus on eternal life amidst life's distractions?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the promise of eternal life is essential for spiritual motivation? </w:t>
      </w:r>
    </w:p>
    <w:p w14:paraId="7D7CB677" w14:textId="77777777" w:rsidR="000D0117" w:rsidRDefault="000016C8" w:rsidP="000016C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C7F97C3" w14:textId="77777777" w:rsidR="000D0117" w:rsidRDefault="000D0117">
      <w:pPr>
        <w:spacing w:after="0" w:line="240" w:lineRule="auto"/>
        <w:rPr>
          <w:rFonts w:eastAsia="Times New Roman"/>
          <w:b/>
          <w:bCs/>
          <w:kern w:val="0"/>
          <w:sz w:val="21"/>
          <w:szCs w:val="21"/>
        </w:rPr>
      </w:pPr>
      <w:r>
        <w:rPr>
          <w:rFonts w:eastAsia="Times New Roman"/>
          <w:b/>
          <w:bCs/>
          <w:kern w:val="0"/>
          <w:sz w:val="21"/>
          <w:szCs w:val="21"/>
        </w:rPr>
        <w:br w:type="page"/>
      </w:r>
    </w:p>
    <w:p w14:paraId="458189FD" w14:textId="77777777" w:rsidR="000D0117" w:rsidRDefault="000D0117" w:rsidP="000016C8">
      <w:pPr>
        <w:spacing w:line="247" w:lineRule="auto"/>
        <w:rPr>
          <w:rFonts w:eastAsia="Times New Roman"/>
          <w:b/>
          <w:bCs/>
          <w:kern w:val="0"/>
          <w:sz w:val="21"/>
          <w:szCs w:val="21"/>
        </w:rPr>
      </w:pPr>
    </w:p>
    <w:p w14:paraId="763EC550" w14:textId="75EDF94A" w:rsidR="000016C8" w:rsidRPr="00F6333B" w:rsidRDefault="000016C8" w:rsidP="000016C8">
      <w:pPr>
        <w:spacing w:line="247" w:lineRule="auto"/>
        <w:rPr>
          <w:rFonts w:eastAsia="Times New Roman"/>
          <w:kern w:val="0"/>
          <w:sz w:val="21"/>
          <w:szCs w:val="21"/>
        </w:rPr>
      </w:pPr>
      <w:r w:rsidRPr="00F6333B">
        <w:rPr>
          <w:rFonts w:eastAsia="Times New Roman"/>
          <w:b/>
          <w:bCs/>
          <w:kern w:val="0"/>
          <w:sz w:val="21"/>
          <w:szCs w:val="21"/>
        </w:rPr>
        <w:t>Encourage and Build Up Others</w:t>
      </w:r>
    </w:p>
    <w:p w14:paraId="61248E30"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 xml:space="preserve">Community and encouragement are vital components of the </w:t>
      </w:r>
      <w:proofErr w:type="gramStart"/>
      <w:r w:rsidRPr="00F6333B">
        <w:rPr>
          <w:rFonts w:eastAsia="Times New Roman"/>
          <w:kern w:val="0"/>
          <w:sz w:val="21"/>
          <w:szCs w:val="21"/>
        </w:rPr>
        <w:t>Christian walk</w:t>
      </w:r>
      <w:proofErr w:type="gramEnd"/>
      <w:r w:rsidRPr="00F6333B">
        <w:rPr>
          <w:rFonts w:eastAsia="Times New Roman"/>
          <w:kern w:val="0"/>
          <w:sz w:val="21"/>
          <w:szCs w:val="21"/>
        </w:rPr>
        <w:t>. 1 Timothy 4:11-12 emphasizes the importance of teaching and exhorting others. By investing in relationships and building each other up, we create a supportive environment where faith can flourish. Be intentional in encouraging those around you, fostering a spirit of unity and love.</w:t>
      </w:r>
    </w:p>
    <w:p w14:paraId="526FB8A7"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you practically encourage others in their faith journey based on 1 Timothy 4's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building up others is emphasized in 1 Timothy 4, and how can you apply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be a positive influence in your community as suggested in 1 Timothy 4? </w:t>
      </w:r>
    </w:p>
    <w:p w14:paraId="230BCA1E" w14:textId="77777777" w:rsidR="000016C8" w:rsidRPr="00F6333B" w:rsidRDefault="000016C8" w:rsidP="000016C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Faithfulness</w:t>
      </w:r>
    </w:p>
    <w:p w14:paraId="1655A682"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Finally, remember that God is faithful to complete the work He has begun in you. 1 Timothy 4:9 affirms, "This is a trustworthy saying, worthy of full acceptance." Trust in His promises and rely on His strength as you navigate the journey of faith. With God by your side, you can face any challenge with confidence and hope.</w:t>
      </w:r>
    </w:p>
    <w:p w14:paraId="6EE1993F" w14:textId="77777777" w:rsidR="000016C8" w:rsidRPr="001B37DC" w:rsidRDefault="000016C8" w:rsidP="000016C8">
      <w:pPr>
        <w:spacing w:line="247" w:lineRule="auto"/>
        <w:rPr>
          <w:rFonts w:eastAsia="Times New Roman"/>
          <w:kern w:val="0"/>
          <w:sz w:val="21"/>
          <w:szCs w:val="21"/>
        </w:rPr>
      </w:pPr>
      <w:r w:rsidRPr="00F6333B">
        <w:rPr>
          <w:rFonts w:eastAsia="Times New Roman"/>
          <w:kern w:val="0"/>
          <w:sz w:val="21"/>
          <w:szCs w:val="21"/>
        </w:rPr>
        <w:t>1. How can you actively demonstrate trust in God's faithfulness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relying on God's faithfulness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trusting in God's faithfulness impact your approach to personal and spiritual growth?</w:t>
      </w:r>
      <w:r w:rsidRPr="001B37DC">
        <w:br w:type="page"/>
      </w:r>
    </w:p>
    <w:p w14:paraId="5FC105CA" w14:textId="77777777" w:rsidR="000016C8" w:rsidRPr="000016C8" w:rsidRDefault="000016C8" w:rsidP="000016C8">
      <w:pPr>
        <w:spacing w:line="247" w:lineRule="auto"/>
        <w:jc w:val="center"/>
        <w:outlineLvl w:val="0"/>
        <w:rPr>
          <w:rFonts w:eastAsia="Times New Roman"/>
          <w:b/>
          <w:bCs/>
          <w:kern w:val="36"/>
          <w:sz w:val="32"/>
          <w:szCs w:val="32"/>
        </w:rPr>
      </w:pPr>
      <w:r w:rsidRPr="000016C8">
        <w:rPr>
          <w:rFonts w:eastAsia="Times New Roman"/>
          <w:b/>
          <w:bCs/>
          <w:kern w:val="36"/>
          <w:sz w:val="32"/>
          <w:szCs w:val="32"/>
        </w:rPr>
        <w:t>1 Timothy 5 Teaching Points and Bible Study Questions</w:t>
      </w:r>
    </w:p>
    <w:p w14:paraId="0B07F2A0" w14:textId="15977D5D" w:rsidR="000016C8" w:rsidRPr="00F6333B" w:rsidRDefault="000016C8" w:rsidP="000016C8">
      <w:pPr>
        <w:spacing w:line="247" w:lineRule="auto"/>
        <w:rPr>
          <w:rFonts w:eastAsia="Times New Roman"/>
          <w:kern w:val="0"/>
          <w:sz w:val="21"/>
          <w:szCs w:val="21"/>
        </w:rPr>
      </w:pPr>
      <w:r w:rsidRPr="00F6333B">
        <w:rPr>
          <w:rFonts w:eastAsia="Times New Roman"/>
          <w:b/>
          <w:bCs/>
          <w:kern w:val="0"/>
          <w:sz w:val="21"/>
          <w:szCs w:val="21"/>
        </w:rPr>
        <w:t>Respect and Honor for All Generations</w:t>
      </w:r>
    </w:p>
    <w:p w14:paraId="4AF3883D"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In 1 Timothy 5:1-2, Paul advises Timothy to treat older men as fathers and younger men as brothers, older women as mothers, and younger women as sisters, with absolute purity. This teaches us the importance of respect and honor across all generations. By valuing each person as a family member, we foster a community that reflects the love and unity found in Christ. Remember, "Do not rebuke an older man, but appeal to him as to a father" (1 Timothy 5:1). This approach not only builds strong relationships but also honors God’s design for family and community.</w:t>
      </w:r>
    </w:p>
    <w:p w14:paraId="7BBE7B20"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you practically show respect to both younger and older generations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honoring elders is important for community harmony and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bridge generational gaps and foster mutual understanding in your community? </w:t>
      </w:r>
    </w:p>
    <w:p w14:paraId="55867B33" w14:textId="77777777" w:rsidR="000016C8" w:rsidRPr="00F6333B" w:rsidRDefault="000016C8" w:rsidP="000016C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Caring for Widows</w:t>
      </w:r>
    </w:p>
    <w:p w14:paraId="2331480B"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Paul emphasizes the church's responsibility to care for widows, especially those who are truly in need. In 1 Timothy 5:3, he writes, "Honor the widows who are truly widows." This lesson reminds us of the importance of compassion and support for those who may be vulnerable or alone. By extending our care to widows, we embody the love of Christ and fulfill our duty to support one another in times of need.</w:t>
      </w:r>
    </w:p>
    <w:p w14:paraId="34A592C8"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your community better support widows in practical and meaningful ways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caring for widows is emphasized in 1 Timothy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personally do to ensure widows feel valued and supported in your church? </w:t>
      </w:r>
    </w:p>
    <w:p w14:paraId="7735CC3D" w14:textId="77777777" w:rsidR="000D0117" w:rsidRDefault="000016C8" w:rsidP="000016C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193334E" w14:textId="77777777" w:rsidR="000D0117" w:rsidRDefault="000D0117">
      <w:pPr>
        <w:spacing w:after="0" w:line="240" w:lineRule="auto"/>
        <w:rPr>
          <w:rFonts w:eastAsia="Times New Roman"/>
          <w:b/>
          <w:bCs/>
          <w:kern w:val="0"/>
          <w:sz w:val="21"/>
          <w:szCs w:val="21"/>
        </w:rPr>
      </w:pPr>
      <w:r>
        <w:rPr>
          <w:rFonts w:eastAsia="Times New Roman"/>
          <w:b/>
          <w:bCs/>
          <w:kern w:val="0"/>
          <w:sz w:val="21"/>
          <w:szCs w:val="21"/>
        </w:rPr>
        <w:br w:type="page"/>
      </w:r>
    </w:p>
    <w:p w14:paraId="4FBC059C" w14:textId="77777777" w:rsidR="000D0117" w:rsidRDefault="000D0117" w:rsidP="000016C8">
      <w:pPr>
        <w:spacing w:line="247" w:lineRule="auto"/>
        <w:rPr>
          <w:rFonts w:eastAsia="Times New Roman"/>
          <w:b/>
          <w:bCs/>
          <w:kern w:val="0"/>
          <w:sz w:val="21"/>
          <w:szCs w:val="21"/>
        </w:rPr>
      </w:pPr>
    </w:p>
    <w:p w14:paraId="4EFCD2C1" w14:textId="47241EBD" w:rsidR="000016C8" w:rsidRPr="00F6333B" w:rsidRDefault="000016C8" w:rsidP="000016C8">
      <w:pPr>
        <w:spacing w:line="247" w:lineRule="auto"/>
        <w:rPr>
          <w:rFonts w:eastAsia="Times New Roman"/>
          <w:kern w:val="0"/>
          <w:sz w:val="21"/>
          <w:szCs w:val="21"/>
        </w:rPr>
      </w:pPr>
      <w:r w:rsidRPr="00F6333B">
        <w:rPr>
          <w:rFonts w:eastAsia="Times New Roman"/>
          <w:b/>
          <w:bCs/>
          <w:kern w:val="0"/>
          <w:sz w:val="21"/>
          <w:szCs w:val="21"/>
        </w:rPr>
        <w:t>Family Responsibility</w:t>
      </w:r>
    </w:p>
    <w:p w14:paraId="542E169F"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Timothy 5:8 highlights the importance of providing for one's family: "If anyone does not provide for his own, and especially his own household, he has denied the faith and is worse than an unbeliever." This verse underscores the significance of family responsibility. As believers, we are called to ensure the well-being of our loved ones, reflecting God’s provision and care for us. It’s a reminder that our faith is demonstrated through our actions, especially within our own homes.</w:t>
      </w:r>
    </w:p>
    <w:p w14:paraId="0726A9CE"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you balance caring for your family with other responsibilities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family support is emphasized as a priority in 1 Timothy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family’s needs are met first? </w:t>
      </w:r>
    </w:p>
    <w:p w14:paraId="714D07B8" w14:textId="77777777" w:rsidR="000016C8" w:rsidRPr="00F6333B" w:rsidRDefault="000016C8" w:rsidP="000016C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Elders</w:t>
      </w:r>
    </w:p>
    <w:p w14:paraId="332E0D6A"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Paul instructs Timothy on the importance of honoring church elders, particularly those who lead well and teach. "The elders who lead well are worthy of double honor, especially those who labor in preaching and teaching" (1 Timothy 5:17). This lesson highlights the value of leadership and the need to support those who dedicate their lives to guiding the church. By recognizing and honoring their efforts, we contribute to a thriving and spiritually healthy community.</w:t>
      </w:r>
    </w:p>
    <w:p w14:paraId="08C560D2"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you support and honor elders in your community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accountability is crucial for elders in church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fair treatment of elders facing accusations? </w:t>
      </w:r>
    </w:p>
    <w:p w14:paraId="00586E2F" w14:textId="77777777" w:rsidR="000D0117" w:rsidRDefault="000016C8" w:rsidP="000016C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043159B" w14:textId="77777777" w:rsidR="000D0117" w:rsidRDefault="000D0117">
      <w:pPr>
        <w:spacing w:after="0" w:line="240" w:lineRule="auto"/>
        <w:rPr>
          <w:rFonts w:eastAsia="Times New Roman"/>
          <w:b/>
          <w:bCs/>
          <w:kern w:val="0"/>
          <w:sz w:val="21"/>
          <w:szCs w:val="21"/>
        </w:rPr>
      </w:pPr>
      <w:r>
        <w:rPr>
          <w:rFonts w:eastAsia="Times New Roman"/>
          <w:b/>
          <w:bCs/>
          <w:kern w:val="0"/>
          <w:sz w:val="21"/>
          <w:szCs w:val="21"/>
        </w:rPr>
        <w:br w:type="page"/>
      </w:r>
    </w:p>
    <w:p w14:paraId="343BF38E" w14:textId="77777777" w:rsidR="000D0117" w:rsidRDefault="000D0117" w:rsidP="000016C8">
      <w:pPr>
        <w:spacing w:line="247" w:lineRule="auto"/>
        <w:rPr>
          <w:rFonts w:eastAsia="Times New Roman"/>
          <w:b/>
          <w:bCs/>
          <w:kern w:val="0"/>
          <w:sz w:val="21"/>
          <w:szCs w:val="21"/>
        </w:rPr>
      </w:pPr>
    </w:p>
    <w:p w14:paraId="17200C71" w14:textId="28A099E0" w:rsidR="000016C8" w:rsidRPr="00F6333B" w:rsidRDefault="000016C8" w:rsidP="000016C8">
      <w:pPr>
        <w:spacing w:line="247" w:lineRule="auto"/>
        <w:rPr>
          <w:rFonts w:eastAsia="Times New Roman"/>
          <w:kern w:val="0"/>
          <w:sz w:val="21"/>
          <w:szCs w:val="21"/>
        </w:rPr>
      </w:pPr>
      <w:r w:rsidRPr="00F6333B">
        <w:rPr>
          <w:rFonts w:eastAsia="Times New Roman"/>
          <w:b/>
          <w:bCs/>
          <w:kern w:val="0"/>
          <w:sz w:val="21"/>
          <w:szCs w:val="21"/>
        </w:rPr>
        <w:t>Fairness in Accusations</w:t>
      </w:r>
    </w:p>
    <w:p w14:paraId="438A0EB6"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In 1 Timothy 5:19, Paul advises, "Do not entertain an accusation against an elder except on the testimony of two or three witnesses." This principle of fairness ensures that accusations are handled justly and prevents false claims from damaging reputations. It’s a call to uphold integrity and truth within the church, ensuring that justice prevails and that leaders are protected from unfounded allegations.</w:t>
      </w:r>
    </w:p>
    <w:p w14:paraId="4CD4962C" w14:textId="77777777" w:rsidR="000D0117" w:rsidRDefault="000016C8" w:rsidP="000016C8">
      <w:pPr>
        <w:spacing w:line="247" w:lineRule="auto"/>
      </w:pPr>
      <w:r w:rsidRPr="00F6333B">
        <w:rPr>
          <w:rFonts w:eastAsia="Times New Roman"/>
          <w:kern w:val="0"/>
          <w:sz w:val="21"/>
          <w:szCs w:val="21"/>
        </w:rPr>
        <w:t>1. How can you ensure fairness when hearing accusations against a church leader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have multiple witnesses before accepting an accusation?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would you take to prevent false accusations in your community?</w:t>
      </w:r>
    </w:p>
    <w:p w14:paraId="53396841" w14:textId="0447AD6B" w:rsidR="000016C8" w:rsidRPr="00F6333B" w:rsidRDefault="000016C8" w:rsidP="000016C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Public Rebuke for Public Sin</w:t>
      </w:r>
    </w:p>
    <w:p w14:paraId="5C615808"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Paul instructs that those who persist in sin should be rebuked publicly, so that others may take warning (1 Timothy 5:20). This lesson teaches us the importance of accountability and transparency within the church. By addressing sin openly, we maintain the purity of the community and encourage others to live righteously. It’s a reminder that our actions have consequences and that the church must uphold its standards.</w:t>
      </w:r>
    </w:p>
    <w:p w14:paraId="1D7B239E"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public rebuke be conducted with love and respect in today's church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public accountability is important for church leaders and members alike?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public rebuke leads to positive change and reconciliation? </w:t>
      </w:r>
    </w:p>
    <w:p w14:paraId="026E118E" w14:textId="77777777" w:rsidR="000D0117" w:rsidRDefault="000016C8" w:rsidP="000016C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A824C6B" w14:textId="77777777" w:rsidR="000D0117" w:rsidRDefault="000D0117">
      <w:pPr>
        <w:spacing w:after="0" w:line="240" w:lineRule="auto"/>
        <w:rPr>
          <w:rFonts w:eastAsia="Times New Roman"/>
          <w:b/>
          <w:bCs/>
          <w:kern w:val="0"/>
          <w:sz w:val="21"/>
          <w:szCs w:val="21"/>
        </w:rPr>
      </w:pPr>
      <w:r>
        <w:rPr>
          <w:rFonts w:eastAsia="Times New Roman"/>
          <w:b/>
          <w:bCs/>
          <w:kern w:val="0"/>
          <w:sz w:val="21"/>
          <w:szCs w:val="21"/>
        </w:rPr>
        <w:br w:type="page"/>
      </w:r>
    </w:p>
    <w:p w14:paraId="3681A7EF" w14:textId="77777777" w:rsidR="000D0117" w:rsidRDefault="000D0117" w:rsidP="000016C8">
      <w:pPr>
        <w:spacing w:line="247" w:lineRule="auto"/>
        <w:rPr>
          <w:rFonts w:eastAsia="Times New Roman"/>
          <w:b/>
          <w:bCs/>
          <w:kern w:val="0"/>
          <w:sz w:val="21"/>
          <w:szCs w:val="21"/>
        </w:rPr>
      </w:pPr>
    </w:p>
    <w:p w14:paraId="18122FC7" w14:textId="53BA8B5F" w:rsidR="000016C8" w:rsidRPr="00F6333B" w:rsidRDefault="000016C8" w:rsidP="000016C8">
      <w:pPr>
        <w:spacing w:line="247" w:lineRule="auto"/>
        <w:rPr>
          <w:rFonts w:eastAsia="Times New Roman"/>
          <w:kern w:val="0"/>
          <w:sz w:val="21"/>
          <w:szCs w:val="21"/>
        </w:rPr>
      </w:pPr>
      <w:r w:rsidRPr="00F6333B">
        <w:rPr>
          <w:rFonts w:eastAsia="Times New Roman"/>
          <w:b/>
          <w:bCs/>
          <w:kern w:val="0"/>
          <w:sz w:val="21"/>
          <w:szCs w:val="21"/>
        </w:rPr>
        <w:t>Impartiality in Judgment</w:t>
      </w:r>
    </w:p>
    <w:p w14:paraId="0CBFB4CC"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Timothy 5:21 urges us to "keep these instructions without partiality, and do nothing out of favoritism." This lesson emphasizes the need for impartiality and fairness in all our dealings. As followers of Christ, we are called to treat everyone equally, without bias or favoritism, reflecting God’s just and impartial nature. It’s a call to integrity and fairness in all aspects of life.</w:t>
      </w:r>
    </w:p>
    <w:p w14:paraId="31879EDF"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you ensure impartiality when resolving conflicts within your community or workplace?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impartiality is crucial in maintaining trust and fairness in leadership roles?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favoritism when making decisions that affect others? </w:t>
      </w:r>
    </w:p>
    <w:p w14:paraId="3AE6A3A9" w14:textId="77777777" w:rsidR="000016C8" w:rsidRPr="00F6333B" w:rsidRDefault="000016C8" w:rsidP="000016C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Caution in Appointing Leaders</w:t>
      </w:r>
    </w:p>
    <w:p w14:paraId="3D214B48"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Paul advises Timothy not to be hasty in laying hands on anyone, warning against sharing in the sins of others (1 Timothy 5:22). This lesson highlights the importance of discernment and caution when appointing leaders. By carefully considering the character and qualifications of potential leaders, we ensure that the church is led by those who are truly committed to God’s work.</w:t>
      </w:r>
    </w:p>
    <w:p w14:paraId="4151EE89"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you ensure a leader's integrity before appointing them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patience is crucial when selecting leaders in a church setting?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would you take to address concerns about a potential leader's character? </w:t>
      </w:r>
    </w:p>
    <w:p w14:paraId="5132D76C" w14:textId="77777777" w:rsidR="000D0117" w:rsidRDefault="000016C8" w:rsidP="000016C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74716AF" w14:textId="77777777" w:rsidR="000D0117" w:rsidRDefault="000D0117">
      <w:pPr>
        <w:spacing w:after="0" w:line="240" w:lineRule="auto"/>
        <w:rPr>
          <w:rFonts w:eastAsia="Times New Roman"/>
          <w:b/>
          <w:bCs/>
          <w:kern w:val="0"/>
          <w:sz w:val="21"/>
          <w:szCs w:val="21"/>
        </w:rPr>
      </w:pPr>
      <w:r>
        <w:rPr>
          <w:rFonts w:eastAsia="Times New Roman"/>
          <w:b/>
          <w:bCs/>
          <w:kern w:val="0"/>
          <w:sz w:val="21"/>
          <w:szCs w:val="21"/>
        </w:rPr>
        <w:br w:type="page"/>
      </w:r>
    </w:p>
    <w:p w14:paraId="53AFE47D" w14:textId="77777777" w:rsidR="000D0117" w:rsidRDefault="000D0117" w:rsidP="000016C8">
      <w:pPr>
        <w:spacing w:line="247" w:lineRule="auto"/>
        <w:rPr>
          <w:rFonts w:eastAsia="Times New Roman"/>
          <w:b/>
          <w:bCs/>
          <w:kern w:val="0"/>
          <w:sz w:val="21"/>
          <w:szCs w:val="21"/>
        </w:rPr>
      </w:pPr>
    </w:p>
    <w:p w14:paraId="7F38CE64" w14:textId="7D3E221E" w:rsidR="000016C8" w:rsidRPr="00F6333B" w:rsidRDefault="000016C8" w:rsidP="000016C8">
      <w:pPr>
        <w:spacing w:line="247" w:lineRule="auto"/>
        <w:rPr>
          <w:rFonts w:eastAsia="Times New Roman"/>
          <w:kern w:val="0"/>
          <w:sz w:val="21"/>
          <w:szCs w:val="21"/>
        </w:rPr>
      </w:pPr>
      <w:r w:rsidRPr="00F6333B">
        <w:rPr>
          <w:rFonts w:eastAsia="Times New Roman"/>
          <w:b/>
          <w:bCs/>
          <w:kern w:val="0"/>
          <w:sz w:val="21"/>
          <w:szCs w:val="21"/>
        </w:rPr>
        <w:t>Personal Health and Well-being</w:t>
      </w:r>
    </w:p>
    <w:p w14:paraId="4152BD40"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In a brief but insightful moment, Paul advises Timothy to take care of his health by using a little wine for his stomach and frequent ailments (1 Timothy 5:23). This lesson reminds us of the importance of self-care and attending to our physical well-being. It’s a practical reminder that caring for our bodies enables us to serve God and others more effectively.</w:t>
      </w:r>
    </w:p>
    <w:p w14:paraId="1E3321E2"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you apply 1 Timothy 5 to prioritize your personal health and well-being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personal well-being is important for serving others effectively, as suggested in 1 Timothy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balance caring for others and your own health, inspired by 1 Timothy 5? </w:t>
      </w:r>
    </w:p>
    <w:p w14:paraId="2AA7A894" w14:textId="77777777" w:rsidR="000016C8" w:rsidRPr="00F6333B" w:rsidRDefault="000016C8" w:rsidP="000016C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Visibility of Good and Bad Deeds</w:t>
      </w:r>
    </w:p>
    <w:p w14:paraId="7CFB088F"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Finally, 1 Timothy 5:24-25 teaches that both sins and good deeds are eventually revealed: "The sins of some men are obvious, going before them to judgment, while the sins of others appear later. In the same way, good deeds are obvious, and even the ones that are inconspicuous cannot remain hidden." This lesson encourages us to live righteously, knowing that our actions, whether good or bad, will ultimately be brought to light. It’s a call to live with integrity, trusting that God sees and rewards our faithfulness.</w:t>
      </w:r>
    </w:p>
    <w:p w14:paraId="45844B23" w14:textId="77777777" w:rsidR="000016C8" w:rsidRPr="001B37DC" w:rsidRDefault="000016C8" w:rsidP="000016C8">
      <w:pPr>
        <w:spacing w:line="247" w:lineRule="auto"/>
        <w:rPr>
          <w:rFonts w:eastAsia="Times New Roman"/>
          <w:kern w:val="0"/>
          <w:sz w:val="21"/>
          <w:szCs w:val="21"/>
        </w:rPr>
      </w:pPr>
      <w:r w:rsidRPr="00F6333B">
        <w:rPr>
          <w:rFonts w:eastAsia="Times New Roman"/>
          <w:kern w:val="0"/>
          <w:sz w:val="21"/>
          <w:szCs w:val="21"/>
        </w:rPr>
        <w:t>1. How can you ensure your good deeds are visible without seeking personal recognition or praise?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some bad deeds remain hidden, and how can they eventually come to light?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encourage others to focus on visible good deeds in your community?</w:t>
      </w:r>
      <w:r w:rsidRPr="001B37DC">
        <w:br w:type="page"/>
      </w:r>
    </w:p>
    <w:p w14:paraId="7F435AD9" w14:textId="77777777" w:rsidR="000016C8" w:rsidRPr="000016C8" w:rsidRDefault="000016C8" w:rsidP="000016C8">
      <w:pPr>
        <w:spacing w:line="247" w:lineRule="auto"/>
        <w:jc w:val="center"/>
        <w:outlineLvl w:val="0"/>
        <w:rPr>
          <w:rFonts w:eastAsia="Times New Roman"/>
          <w:b/>
          <w:bCs/>
          <w:kern w:val="36"/>
          <w:sz w:val="32"/>
          <w:szCs w:val="32"/>
        </w:rPr>
      </w:pPr>
      <w:r w:rsidRPr="000016C8">
        <w:rPr>
          <w:rFonts w:eastAsia="Times New Roman"/>
          <w:b/>
          <w:bCs/>
          <w:kern w:val="36"/>
          <w:sz w:val="32"/>
          <w:szCs w:val="32"/>
        </w:rPr>
        <w:t>1 Timothy 6 Teaching Points and Bible Study Questions</w:t>
      </w:r>
    </w:p>
    <w:p w14:paraId="56012E91" w14:textId="1DDD7889" w:rsidR="000016C8" w:rsidRPr="00F6333B" w:rsidRDefault="000016C8" w:rsidP="000016C8">
      <w:pPr>
        <w:spacing w:line="247" w:lineRule="auto"/>
        <w:rPr>
          <w:rFonts w:eastAsia="Times New Roman"/>
          <w:kern w:val="0"/>
          <w:sz w:val="21"/>
          <w:szCs w:val="21"/>
        </w:rPr>
      </w:pPr>
      <w:r w:rsidRPr="00F6333B">
        <w:rPr>
          <w:rFonts w:eastAsia="Times New Roman"/>
          <w:b/>
          <w:bCs/>
          <w:kern w:val="0"/>
          <w:sz w:val="21"/>
          <w:szCs w:val="21"/>
        </w:rPr>
        <w:t>Embrace Contentment</w:t>
      </w:r>
    </w:p>
    <w:p w14:paraId="066454B5"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In a world that constantly pushes us to desire more, 1 Timothy 6:6 reminds us, "Of course, godliness with contentment is great gain." True satisfaction comes not from accumulating wealth or possessions, but from a heart aligned with God's will. Embrace the peace that comes from knowing that God provides all we need.</w:t>
      </w:r>
    </w:p>
    <w:p w14:paraId="52126A09"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you practice contentment in your daily life despite societal pressures for more?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contentment is essential for spiritual growth and personal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contentment over material wealth in your decisions? </w:t>
      </w:r>
    </w:p>
    <w:p w14:paraId="277AC3A5" w14:textId="77777777" w:rsidR="000016C8" w:rsidRPr="00F6333B" w:rsidRDefault="000016C8" w:rsidP="000016C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Recognize the Dangers of Wealth</w:t>
      </w:r>
    </w:p>
    <w:p w14:paraId="2BB06BC2"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Paul warns in 1 Timothy 6:9, "Those who want to be rich, however, fall into temptation and become ensnared by many foolish and harmful desires that plunge them into ruin and destruction." Wealth itself isn't evil, but the love of it can lead us astray. Keep your focus on eternal treasures rather than earthly riches.</w:t>
      </w:r>
    </w:p>
    <w:p w14:paraId="2A22AAA6"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you ensure wealth doesn't lead you away from your faith and values?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contentment is emphasized over wealth in maintaining spiritual health?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generosity over accumulating wealth? </w:t>
      </w:r>
    </w:p>
    <w:p w14:paraId="663CD1D1" w14:textId="77777777" w:rsidR="000D0117" w:rsidRDefault="000016C8" w:rsidP="000016C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79B9B3A" w14:textId="77777777" w:rsidR="000D0117" w:rsidRDefault="000D0117">
      <w:pPr>
        <w:spacing w:after="0" w:line="240" w:lineRule="auto"/>
        <w:rPr>
          <w:rFonts w:eastAsia="Times New Roman"/>
          <w:b/>
          <w:bCs/>
          <w:kern w:val="0"/>
          <w:sz w:val="21"/>
          <w:szCs w:val="21"/>
        </w:rPr>
      </w:pPr>
      <w:r>
        <w:rPr>
          <w:rFonts w:eastAsia="Times New Roman"/>
          <w:b/>
          <w:bCs/>
          <w:kern w:val="0"/>
          <w:sz w:val="21"/>
          <w:szCs w:val="21"/>
        </w:rPr>
        <w:br w:type="page"/>
      </w:r>
    </w:p>
    <w:p w14:paraId="3EBF6F01" w14:textId="77777777" w:rsidR="000D0117" w:rsidRDefault="000D0117" w:rsidP="000016C8">
      <w:pPr>
        <w:spacing w:line="247" w:lineRule="auto"/>
        <w:rPr>
          <w:rFonts w:eastAsia="Times New Roman"/>
          <w:b/>
          <w:bCs/>
          <w:kern w:val="0"/>
          <w:sz w:val="21"/>
          <w:szCs w:val="21"/>
        </w:rPr>
      </w:pPr>
    </w:p>
    <w:p w14:paraId="0EF96C7D" w14:textId="179EB62C" w:rsidR="000016C8" w:rsidRPr="00F6333B" w:rsidRDefault="000016C8" w:rsidP="000016C8">
      <w:pPr>
        <w:spacing w:line="247" w:lineRule="auto"/>
        <w:rPr>
          <w:rFonts w:eastAsia="Times New Roman"/>
          <w:kern w:val="0"/>
          <w:sz w:val="21"/>
          <w:szCs w:val="21"/>
        </w:rPr>
      </w:pPr>
      <w:r w:rsidRPr="00F6333B">
        <w:rPr>
          <w:rFonts w:eastAsia="Times New Roman"/>
          <w:b/>
          <w:bCs/>
          <w:kern w:val="0"/>
          <w:sz w:val="21"/>
          <w:szCs w:val="21"/>
        </w:rPr>
        <w:t>Pursue Righteousness</w:t>
      </w:r>
    </w:p>
    <w:p w14:paraId="11C3A425"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"Flee from these things, and pursue righteousness, godliness, faith, love, perseverance, and gentleness," Paul advises in 1 Timothy 6:11. Our lives should be a constant pursuit of these virtues, reflecting the character of Christ in all we do. Let these qualities guide your actions and decisions daily.</w:t>
      </w:r>
    </w:p>
    <w:p w14:paraId="197CE3C7"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you actively pursue righteousness in your daily interactions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prioritize righteousness over material wealth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pursuing righteousness is essential for personal and spiritual growth? </w:t>
      </w:r>
    </w:p>
    <w:p w14:paraId="673B15F1" w14:textId="77777777" w:rsidR="000016C8" w:rsidRPr="00F6333B" w:rsidRDefault="000016C8" w:rsidP="000016C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Fight the Good Fight of Faith</w:t>
      </w:r>
    </w:p>
    <w:p w14:paraId="60C5B7C8"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Timothy 6:12 encourages us to "Fight the good fight of the faith. Take hold of the eternal life to which you were called." Life is a spiritual battle, and we are called to stand firm in our faith, holding onto the promise of eternal life. Equip yourself with Scripture and prayer to stay strong in the face of challenges.</w:t>
      </w:r>
    </w:p>
    <w:p w14:paraId="1C286FD1"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you apply "fighting the good fight of faith" in your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perseverance is essential in maintaining your faith amidst life's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spiritual growth over material pursuits? </w:t>
      </w:r>
    </w:p>
    <w:p w14:paraId="485F146E" w14:textId="77777777" w:rsidR="000D0117" w:rsidRDefault="000016C8" w:rsidP="000016C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2462357" w14:textId="77777777" w:rsidR="000D0117" w:rsidRDefault="000D0117">
      <w:pPr>
        <w:spacing w:after="0" w:line="240" w:lineRule="auto"/>
        <w:rPr>
          <w:rFonts w:eastAsia="Times New Roman"/>
          <w:b/>
          <w:bCs/>
          <w:kern w:val="0"/>
          <w:sz w:val="21"/>
          <w:szCs w:val="21"/>
        </w:rPr>
      </w:pPr>
      <w:r>
        <w:rPr>
          <w:rFonts w:eastAsia="Times New Roman"/>
          <w:b/>
          <w:bCs/>
          <w:kern w:val="0"/>
          <w:sz w:val="21"/>
          <w:szCs w:val="21"/>
        </w:rPr>
        <w:br w:type="page"/>
      </w:r>
    </w:p>
    <w:p w14:paraId="3881D734" w14:textId="77777777" w:rsidR="000D0117" w:rsidRDefault="000D0117" w:rsidP="000016C8">
      <w:pPr>
        <w:spacing w:line="247" w:lineRule="auto"/>
        <w:rPr>
          <w:rFonts w:eastAsia="Times New Roman"/>
          <w:b/>
          <w:bCs/>
          <w:kern w:val="0"/>
          <w:sz w:val="21"/>
          <w:szCs w:val="21"/>
        </w:rPr>
      </w:pPr>
    </w:p>
    <w:p w14:paraId="56565794" w14:textId="17C69654" w:rsidR="000016C8" w:rsidRPr="00F6333B" w:rsidRDefault="000016C8" w:rsidP="000016C8">
      <w:pPr>
        <w:spacing w:line="247" w:lineRule="auto"/>
        <w:rPr>
          <w:rFonts w:eastAsia="Times New Roman"/>
          <w:kern w:val="0"/>
          <w:sz w:val="21"/>
          <w:szCs w:val="21"/>
        </w:rPr>
      </w:pPr>
      <w:r w:rsidRPr="00F6333B">
        <w:rPr>
          <w:rFonts w:eastAsia="Times New Roman"/>
          <w:b/>
          <w:bCs/>
          <w:kern w:val="0"/>
          <w:sz w:val="21"/>
          <w:szCs w:val="21"/>
        </w:rPr>
        <w:t>Trust in God's Provision</w:t>
      </w:r>
    </w:p>
    <w:p w14:paraId="496A9A83"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Paul reminds us in 1 Timothy 6:17, "Instruct those who are rich in the present age not to be conceited and not to put their hope in the uncertainty of wealth, but in God, who richly provides us with everything for our enjoyment." Trust in God's provision rather than the fleeting security of material wealth. He knows our needs and delights in providing for us.</w:t>
      </w:r>
    </w:p>
    <w:p w14:paraId="0A0A8EFA" w14:textId="77777777" w:rsidR="000D0117" w:rsidRDefault="000016C8" w:rsidP="000016C8">
      <w:pPr>
        <w:spacing w:line="247" w:lineRule="auto"/>
      </w:pPr>
      <w:r w:rsidRPr="00F6333B">
        <w:rPr>
          <w:rFonts w:eastAsia="Times New Roman"/>
          <w:kern w:val="0"/>
          <w:sz w:val="21"/>
          <w:szCs w:val="21"/>
        </w:rPr>
        <w:t>1. How can you cultivate contentment and trust in God's provision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provision can impact your financial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shift focus from material wealth to spiritual richness?</w:t>
      </w:r>
    </w:p>
    <w:p w14:paraId="078AFB63" w14:textId="30D22CB9" w:rsidR="000016C8" w:rsidRPr="00F6333B" w:rsidRDefault="000016C8" w:rsidP="000016C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Generous and Ready to Share</w:t>
      </w:r>
    </w:p>
    <w:p w14:paraId="79DAAABA"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Generosity is a hallmark of a Christ-centered life. 1 Timothy 6:18 urges us to "do good, to be rich in good deeds, and to be generous and ready to share." By sharing our blessings, we reflect God's love and build a foundation for the life to come. Look for opportunities to bless others with what you have.</w:t>
      </w:r>
    </w:p>
    <w:p w14:paraId="54D49063"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you practice generosity in your daily life with limited resources?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ready to share is emphasized in 1 Timothy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mindset of generosity in your community? </w:t>
      </w:r>
    </w:p>
    <w:p w14:paraId="0B684F69" w14:textId="77777777" w:rsidR="000D0117" w:rsidRDefault="000016C8" w:rsidP="000016C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3601421" w14:textId="77777777" w:rsidR="000D0117" w:rsidRDefault="000D0117">
      <w:pPr>
        <w:spacing w:after="0" w:line="240" w:lineRule="auto"/>
        <w:rPr>
          <w:rFonts w:eastAsia="Times New Roman"/>
          <w:b/>
          <w:bCs/>
          <w:kern w:val="0"/>
          <w:sz w:val="21"/>
          <w:szCs w:val="21"/>
        </w:rPr>
      </w:pPr>
      <w:r>
        <w:rPr>
          <w:rFonts w:eastAsia="Times New Roman"/>
          <w:b/>
          <w:bCs/>
          <w:kern w:val="0"/>
          <w:sz w:val="21"/>
          <w:szCs w:val="21"/>
        </w:rPr>
        <w:br w:type="page"/>
      </w:r>
    </w:p>
    <w:p w14:paraId="213C0044" w14:textId="77777777" w:rsidR="000D0117" w:rsidRDefault="000D0117" w:rsidP="000016C8">
      <w:pPr>
        <w:spacing w:line="247" w:lineRule="auto"/>
        <w:rPr>
          <w:rFonts w:eastAsia="Times New Roman"/>
          <w:b/>
          <w:bCs/>
          <w:kern w:val="0"/>
          <w:sz w:val="21"/>
          <w:szCs w:val="21"/>
        </w:rPr>
      </w:pPr>
    </w:p>
    <w:p w14:paraId="79B418AD" w14:textId="67F0F035" w:rsidR="000016C8" w:rsidRPr="00F6333B" w:rsidRDefault="000016C8" w:rsidP="000016C8">
      <w:pPr>
        <w:spacing w:line="247" w:lineRule="auto"/>
        <w:rPr>
          <w:rFonts w:eastAsia="Times New Roman"/>
          <w:kern w:val="0"/>
          <w:sz w:val="21"/>
          <w:szCs w:val="21"/>
        </w:rPr>
      </w:pPr>
      <w:r w:rsidRPr="00F6333B">
        <w:rPr>
          <w:rFonts w:eastAsia="Times New Roman"/>
          <w:b/>
          <w:bCs/>
          <w:kern w:val="0"/>
          <w:sz w:val="21"/>
          <w:szCs w:val="21"/>
        </w:rPr>
        <w:t>Guard What Has Been Entrusted to You</w:t>
      </w:r>
    </w:p>
    <w:p w14:paraId="0D23A893"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Paul's charge in 1 Timothy 6:20 is clear: "O Timothy, guard what has been entrusted to you." We are stewards of the truth and the gifts God has given us. Protect and nurture your faith, and be diligent in using your talents for His glory. Stay vigilant against anything that might compromise your spiritual integrity.</w:t>
      </w:r>
    </w:p>
    <w:p w14:paraId="2C06CF78"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you actively guard your faith in daily life amidst distractions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protect what has been entrusted to you spiritually?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remain faithful to your commitments? </w:t>
      </w:r>
    </w:p>
    <w:p w14:paraId="1C51EDB0" w14:textId="77777777" w:rsidR="000016C8" w:rsidRPr="00F6333B" w:rsidRDefault="000016C8" w:rsidP="000016C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Avoid Godless Chatter</w:t>
      </w:r>
    </w:p>
    <w:p w14:paraId="0E182A2B"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"Turn away from godless chatter and the opposing arguments of what is falsely called knowledge," Paul advises in 1 Timothy 6:20. In a world filled with noise and distractions, focus on conversations that edify and build up your faith. Choose your words wisely and engage in discussions that honor God.</w:t>
      </w:r>
    </w:p>
    <w:p w14:paraId="5016740F"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you identify and avoid godless chatter in your daily conversations?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godless chatter can be harmful to your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focus on meaningful discussions instead? </w:t>
      </w:r>
    </w:p>
    <w:p w14:paraId="3E2FF52C" w14:textId="77777777" w:rsidR="000D0117" w:rsidRDefault="000016C8" w:rsidP="000016C8">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CAD01C0" w14:textId="77777777" w:rsidR="000D0117" w:rsidRDefault="000D0117">
      <w:pPr>
        <w:spacing w:after="0" w:line="240" w:lineRule="auto"/>
        <w:rPr>
          <w:rFonts w:eastAsia="Times New Roman"/>
          <w:b/>
          <w:bCs/>
          <w:kern w:val="0"/>
          <w:sz w:val="21"/>
          <w:szCs w:val="21"/>
        </w:rPr>
      </w:pPr>
      <w:r>
        <w:rPr>
          <w:rFonts w:eastAsia="Times New Roman"/>
          <w:b/>
          <w:bCs/>
          <w:kern w:val="0"/>
          <w:sz w:val="21"/>
          <w:szCs w:val="21"/>
        </w:rPr>
        <w:br w:type="page"/>
      </w:r>
    </w:p>
    <w:p w14:paraId="66C1D83F" w14:textId="77777777" w:rsidR="000D0117" w:rsidRDefault="000D0117" w:rsidP="000016C8">
      <w:pPr>
        <w:spacing w:line="247" w:lineRule="auto"/>
        <w:rPr>
          <w:rFonts w:eastAsia="Times New Roman"/>
          <w:b/>
          <w:bCs/>
          <w:kern w:val="0"/>
          <w:sz w:val="21"/>
          <w:szCs w:val="21"/>
        </w:rPr>
      </w:pPr>
    </w:p>
    <w:p w14:paraId="086F4562" w14:textId="742912C4" w:rsidR="000016C8" w:rsidRPr="00F6333B" w:rsidRDefault="000016C8" w:rsidP="000016C8">
      <w:pPr>
        <w:spacing w:line="247" w:lineRule="auto"/>
        <w:rPr>
          <w:rFonts w:eastAsia="Times New Roman"/>
          <w:kern w:val="0"/>
          <w:sz w:val="21"/>
          <w:szCs w:val="21"/>
        </w:rPr>
      </w:pPr>
      <w:r w:rsidRPr="00F6333B">
        <w:rPr>
          <w:rFonts w:eastAsia="Times New Roman"/>
          <w:b/>
          <w:bCs/>
          <w:kern w:val="0"/>
          <w:sz w:val="21"/>
          <w:szCs w:val="21"/>
        </w:rPr>
        <w:t>Hold Firm to the Faith</w:t>
      </w:r>
    </w:p>
    <w:p w14:paraId="2FC58397"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Timothy 6:21 warns, "By professing it, some have strayed from the faith." Stay rooted in the truth of Scripture and be wary of teachings that deviate from the gospel. Regularly immerse yourself in God's Word to strengthen your understanding and commitment to the faith.</w:t>
      </w:r>
    </w:p>
    <w:p w14:paraId="4755FA2B"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1. How can you actively hold firm to your faith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faith is crucial in the face of material temptations?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daily? </w:t>
      </w:r>
    </w:p>
    <w:p w14:paraId="486B13F2" w14:textId="77777777" w:rsidR="000016C8" w:rsidRPr="00F6333B" w:rsidRDefault="000016C8" w:rsidP="000016C8">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with Eternal Perspective</w:t>
      </w:r>
    </w:p>
    <w:p w14:paraId="4EE8F9F6" w14:textId="77777777" w:rsidR="000016C8" w:rsidRPr="00F6333B" w:rsidRDefault="000016C8" w:rsidP="000016C8">
      <w:pPr>
        <w:spacing w:line="247" w:lineRule="auto"/>
        <w:rPr>
          <w:rFonts w:eastAsia="Times New Roman"/>
          <w:kern w:val="0"/>
          <w:sz w:val="21"/>
          <w:szCs w:val="21"/>
        </w:rPr>
      </w:pPr>
      <w:r w:rsidRPr="00F6333B">
        <w:rPr>
          <w:rFonts w:eastAsia="Times New Roman"/>
          <w:kern w:val="0"/>
          <w:sz w:val="21"/>
          <w:szCs w:val="21"/>
        </w:rPr>
        <w:t>Finally, 1 Timothy 6:19 encourages us to "lay up treasure for themselves as a firm foundation for the coming age, so that they may take hold of that which is truly life." Keep your eyes on eternity, living each day with the awareness that our true home is with Christ. Let this eternal perspective guide your priorities and decisions.</w:t>
      </w:r>
    </w:p>
    <w:p w14:paraId="50B3F48E" w14:textId="5ACA4468" w:rsidR="00F6333B" w:rsidRPr="001B37DC" w:rsidRDefault="000016C8" w:rsidP="000016C8">
      <w:pPr>
        <w:spacing w:line="247" w:lineRule="auto"/>
        <w:rPr>
          <w:rFonts w:eastAsia="Times New Roman"/>
          <w:kern w:val="0"/>
          <w:sz w:val="21"/>
          <w:szCs w:val="21"/>
        </w:rPr>
      </w:pPr>
      <w:r w:rsidRPr="00F6333B">
        <w:rPr>
          <w:rFonts w:eastAsia="Times New Roman"/>
          <w:kern w:val="0"/>
          <w:sz w:val="21"/>
          <w:szCs w:val="21"/>
        </w:rPr>
        <w:t>1. How can you prioritize eternal values over material wealth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cultivate contentment and avoid the trap of greed?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focusing on eternal life can influence your current lifestyle choices?</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8B697" w14:textId="77777777" w:rsidR="006E1D05" w:rsidRDefault="006E1D05" w:rsidP="00993188">
      <w:pPr>
        <w:spacing w:after="0" w:line="240" w:lineRule="auto"/>
      </w:pPr>
      <w:r>
        <w:separator/>
      </w:r>
    </w:p>
  </w:endnote>
  <w:endnote w:type="continuationSeparator" w:id="0">
    <w:p w14:paraId="44694E98" w14:textId="77777777" w:rsidR="006E1D05" w:rsidRDefault="006E1D05"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F2A9A"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72A233E7"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53AE1C94"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04D8C" w14:textId="77777777" w:rsidR="007F1F09" w:rsidRPr="007F1F09" w:rsidRDefault="007F1F09" w:rsidP="00506EB5">
    <w:pPr>
      <w:pStyle w:val="Footer"/>
      <w:framePr w:wrap="none" w:vAnchor="text" w:hAnchor="margin" w:xAlign="center" w:y="1"/>
      <w:rPr>
        <w:rStyle w:val="PageNumber"/>
        <w:sz w:val="11"/>
        <w:szCs w:val="11"/>
      </w:rPr>
    </w:pPr>
  </w:p>
  <w:p w14:paraId="086BDFFC"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D7C7E25"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182C30AC" wp14:editId="7253F113">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195467C1" wp14:editId="561D28B6">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0022BE"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788E0"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185A9CE5"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467FE" w14:textId="77777777" w:rsidR="006E1D05" w:rsidRDefault="006E1D05" w:rsidP="00993188">
      <w:pPr>
        <w:spacing w:after="0" w:line="240" w:lineRule="auto"/>
      </w:pPr>
      <w:r>
        <w:separator/>
      </w:r>
    </w:p>
  </w:footnote>
  <w:footnote w:type="continuationSeparator" w:id="0">
    <w:p w14:paraId="65BFB22C" w14:textId="77777777" w:rsidR="006E1D05" w:rsidRDefault="006E1D05"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6C8"/>
    <w:rsid w:val="00000CDF"/>
    <w:rsid w:val="000016C8"/>
    <w:rsid w:val="00037514"/>
    <w:rsid w:val="000421EA"/>
    <w:rsid w:val="00051B34"/>
    <w:rsid w:val="000B6F4F"/>
    <w:rsid w:val="000D0117"/>
    <w:rsid w:val="00136810"/>
    <w:rsid w:val="00153A4F"/>
    <w:rsid w:val="00177C6D"/>
    <w:rsid w:val="00194992"/>
    <w:rsid w:val="001B37DC"/>
    <w:rsid w:val="001B511C"/>
    <w:rsid w:val="001C43A9"/>
    <w:rsid w:val="001E4954"/>
    <w:rsid w:val="00223D2A"/>
    <w:rsid w:val="002358CF"/>
    <w:rsid w:val="003211B8"/>
    <w:rsid w:val="00351FC4"/>
    <w:rsid w:val="00391B5E"/>
    <w:rsid w:val="00397296"/>
    <w:rsid w:val="003B6791"/>
    <w:rsid w:val="003E248F"/>
    <w:rsid w:val="004F7C83"/>
    <w:rsid w:val="005218D9"/>
    <w:rsid w:val="00590404"/>
    <w:rsid w:val="005C237B"/>
    <w:rsid w:val="005E7FE5"/>
    <w:rsid w:val="00661B7E"/>
    <w:rsid w:val="00675F67"/>
    <w:rsid w:val="006762E8"/>
    <w:rsid w:val="00687503"/>
    <w:rsid w:val="00692F03"/>
    <w:rsid w:val="006E1D05"/>
    <w:rsid w:val="00741D82"/>
    <w:rsid w:val="00762403"/>
    <w:rsid w:val="0078350E"/>
    <w:rsid w:val="00793C4A"/>
    <w:rsid w:val="007E2F25"/>
    <w:rsid w:val="007F1F09"/>
    <w:rsid w:val="00800A60"/>
    <w:rsid w:val="00840C19"/>
    <w:rsid w:val="0086139F"/>
    <w:rsid w:val="00870740"/>
    <w:rsid w:val="0087297B"/>
    <w:rsid w:val="00875463"/>
    <w:rsid w:val="00887FAA"/>
    <w:rsid w:val="0091161B"/>
    <w:rsid w:val="00985E6C"/>
    <w:rsid w:val="00993188"/>
    <w:rsid w:val="009A38CE"/>
    <w:rsid w:val="009E4504"/>
    <w:rsid w:val="009E45C1"/>
    <w:rsid w:val="00A102B6"/>
    <w:rsid w:val="00AF1073"/>
    <w:rsid w:val="00AF454E"/>
    <w:rsid w:val="00B14F85"/>
    <w:rsid w:val="00B15325"/>
    <w:rsid w:val="00B22981"/>
    <w:rsid w:val="00B26268"/>
    <w:rsid w:val="00B4631E"/>
    <w:rsid w:val="00B7245C"/>
    <w:rsid w:val="00BB25B5"/>
    <w:rsid w:val="00C53FDE"/>
    <w:rsid w:val="00CD424F"/>
    <w:rsid w:val="00D32F91"/>
    <w:rsid w:val="00DA5F01"/>
    <w:rsid w:val="00DB0942"/>
    <w:rsid w:val="00DC3612"/>
    <w:rsid w:val="00E01F86"/>
    <w:rsid w:val="00E16C25"/>
    <w:rsid w:val="00E43AC8"/>
    <w:rsid w:val="00E97DBD"/>
    <w:rsid w:val="00F126AA"/>
    <w:rsid w:val="00F21BC0"/>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AEA07A"/>
  <w15:chartTrackingRefBased/>
  <w15:docId w15:val="{F8B4DF08-BA04-41A0-ADF2-2484B92BF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20IdealPad\Downloads\JETHRO-20251230T094457Z-1-001\JETHRO\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19</TotalTime>
  <Pages>31</Pages>
  <Words>5971</Words>
  <Characters>34039</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IdealPad</dc:creator>
  <cp:keywords/>
  <dc:description/>
  <cp:lastModifiedBy>John Cairo Minerva</cp:lastModifiedBy>
  <cp:revision>2</cp:revision>
  <cp:lastPrinted>2025-11-26T00:31:00Z</cp:lastPrinted>
  <dcterms:created xsi:type="dcterms:W3CDTF">2025-12-31T06:28:00Z</dcterms:created>
  <dcterms:modified xsi:type="dcterms:W3CDTF">2026-01-12T03:21:00Z</dcterms:modified>
</cp:coreProperties>
</file>